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BAF5D" w14:textId="77777777" w:rsidR="00943AF3" w:rsidRPr="003C2159" w:rsidRDefault="00385F58" w:rsidP="00BC3B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="Arial" w:hAnsiTheme="minorHAnsi" w:cstheme="minorHAnsi"/>
          <w:sz w:val="28"/>
          <w:szCs w:val="28"/>
        </w:rPr>
      </w:pPr>
      <w:bookmarkStart w:id="1" w:name="_Hlk109227551"/>
      <w:bookmarkStart w:id="2" w:name="_Hlk77231840"/>
      <w:bookmarkEnd w:id="1"/>
      <w:r w:rsidRPr="15B72BEE">
        <w:rPr>
          <w:rStyle w:val="normaltextrun"/>
          <w:rFonts w:asciiTheme="minorHAnsi" w:eastAsia="Arial" w:hAnsiTheme="minorHAnsi" w:cstheme="minorBidi"/>
          <w:sz w:val="28"/>
          <w:szCs w:val="28"/>
        </w:rPr>
        <w:t>TLAČOVÁ SPRÁVA</w:t>
      </w:r>
      <w:r w:rsidRPr="15B72BEE">
        <w:rPr>
          <w:rStyle w:val="eop"/>
          <w:rFonts w:asciiTheme="minorHAnsi" w:eastAsia="Arial" w:hAnsiTheme="minorHAnsi" w:cstheme="minorBidi"/>
          <w:sz w:val="28"/>
          <w:szCs w:val="28"/>
        </w:rPr>
        <w:t> </w:t>
      </w:r>
      <w:bookmarkEnd w:id="2"/>
    </w:p>
    <w:p w14:paraId="16F826EF" w14:textId="61ECF451" w:rsidR="15B72BEE" w:rsidRPr="0045401E" w:rsidRDefault="2D28AC81" w:rsidP="15B72BEE">
      <w:pPr>
        <w:spacing w:beforeAutospacing="1" w:afterAutospacing="1" w:line="276" w:lineRule="auto"/>
        <w:jc w:val="both"/>
        <w:rPr>
          <w:rFonts w:asciiTheme="minorHAnsi" w:hAnsiTheme="minorHAnsi" w:cstheme="minorBidi"/>
          <w:b/>
          <w:bCs/>
          <w:color w:val="000000" w:themeColor="text1"/>
          <w:sz w:val="36"/>
          <w:szCs w:val="36"/>
          <w:lang w:eastAsia="sk-SK"/>
        </w:rPr>
      </w:pPr>
      <w:r w:rsidRPr="15B72BEE">
        <w:rPr>
          <w:rFonts w:asciiTheme="minorHAnsi" w:hAnsiTheme="minorHAnsi" w:cstheme="minorBidi"/>
          <w:b/>
          <w:bCs/>
          <w:color w:val="000000" w:themeColor="text1"/>
          <w:sz w:val="36"/>
          <w:szCs w:val="36"/>
          <w:lang w:eastAsia="sk-SK"/>
        </w:rPr>
        <w:t xml:space="preserve">Výlety, ktoré prekvapia. Štartuje sezóna jarných </w:t>
      </w:r>
      <w:proofErr w:type="spellStart"/>
      <w:r w:rsidRPr="15B72BEE">
        <w:rPr>
          <w:rFonts w:asciiTheme="minorHAnsi" w:hAnsiTheme="minorHAnsi" w:cstheme="minorBidi"/>
          <w:b/>
          <w:bCs/>
          <w:color w:val="000000" w:themeColor="text1"/>
          <w:sz w:val="36"/>
          <w:szCs w:val="36"/>
          <w:lang w:eastAsia="sk-SK"/>
        </w:rPr>
        <w:t>Lesopotuliek</w:t>
      </w:r>
      <w:proofErr w:type="spellEnd"/>
    </w:p>
    <w:p w14:paraId="7B45F948" w14:textId="29ACB6C9" w:rsidR="003E6E6B" w:rsidRPr="0045401E" w:rsidRDefault="0052089F" w:rsidP="15B72BEE">
      <w:pPr>
        <w:spacing w:before="100" w:beforeAutospacing="1" w:after="100" w:afterAutospacing="1" w:line="276" w:lineRule="auto"/>
        <w:jc w:val="both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Trnava</w:t>
      </w:r>
      <w:r w:rsidR="00E06BD6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="24C961DA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2</w:t>
      </w:r>
      <w:r w:rsidR="4FCF908A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7.</w:t>
      </w:r>
      <w:r w:rsidR="00E06BD6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="00E90351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marca</w:t>
      </w:r>
      <w:r w:rsidR="00E06BD6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="007D1EED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202</w:t>
      </w:r>
      <w:r w:rsidR="400B79E3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4</w:t>
      </w:r>
      <w:r w:rsidR="007D1EED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="00E06BD6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–</w:t>
      </w:r>
      <w:r w:rsidR="00820FA8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="160DE423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>Komentované prehliadky prírodných zaujímavostí Trnavského kraja zážitkov sa konajú každú sobotu od 20. apríla do 1. júna 2024. Pre veľký záujem o výlety v sprievode odborníkov pri</w:t>
      </w:r>
      <w:r w:rsidR="1F1C770A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 xml:space="preserve">dala Krajská organizácia cestovného ruchu </w:t>
      </w:r>
      <w:r w:rsidR="5CFE9527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 xml:space="preserve">(KOCR) </w:t>
      </w:r>
      <w:r w:rsidR="1F1C770A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>Trnavský kraj niekoľko termíno</w:t>
      </w:r>
      <w:r w:rsidR="17319733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>v. T</w:t>
      </w:r>
      <w:r w:rsidR="1F1C770A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>ur</w:t>
      </w:r>
      <w:r w:rsidR="39B574C1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 xml:space="preserve">isti </w:t>
      </w:r>
      <w:r w:rsidR="4B63D1E5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 xml:space="preserve">zamieria k prameňu Trnávky, objavia raky v Malých Karpatoch, ale čakajú ich aj dve novinky. </w:t>
      </w:r>
      <w:r w:rsidR="0D493FC7" w:rsidRPr="4F3D507F">
        <w:rPr>
          <w:rFonts w:asciiTheme="minorHAnsi" w:hAnsiTheme="minorHAnsi" w:cstheme="minorBidi"/>
          <w:b/>
          <w:bCs/>
          <w:color w:val="000000" w:themeColor="text1"/>
          <w:sz w:val="23"/>
          <w:szCs w:val="23"/>
          <w:lang w:eastAsia="sk-SK"/>
        </w:rPr>
        <w:t>L</w:t>
      </w:r>
      <w:r w:rsidR="017725F4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ístky sú v predaji cez </w:t>
      </w:r>
      <w:hyperlink r:id="rId12">
        <w:r w:rsidR="017725F4" w:rsidRPr="4F3D507F">
          <w:rPr>
            <w:rStyle w:val="Hypertextovprepojenie"/>
            <w:rFonts w:ascii="Calibri" w:eastAsia="Calibri" w:hAnsi="Calibri" w:cs="Calibri"/>
            <w:b/>
            <w:bCs/>
            <w:sz w:val="23"/>
            <w:szCs w:val="23"/>
          </w:rPr>
          <w:t>krajzazitkov.sk</w:t>
        </w:r>
      </w:hyperlink>
      <w:r w:rsidR="017725F4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.</w:t>
      </w:r>
    </w:p>
    <w:p w14:paraId="584E34AC" w14:textId="69026DAE" w:rsidR="003E6E6B" w:rsidRPr="004B3247" w:rsidRDefault="7396BEDE" w:rsidP="004B3247">
      <w:pPr>
        <w:spacing w:before="100" w:beforeAutospacing="1" w:after="100" w:afterAutospacing="1" w:line="276" w:lineRule="auto"/>
        <w:jc w:val="both"/>
      </w:pPr>
      <w:r w:rsidRPr="4F3D507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„</w:t>
      </w:r>
      <w:proofErr w:type="spellStart"/>
      <w:r w:rsidR="4001C571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Lesopotulky</w:t>
      </w:r>
      <w:proofErr w:type="spellEnd"/>
      <w:r w:rsidR="4001C571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sú súčasťou</w:t>
      </w:r>
      <w:r w:rsidR="2F5AC745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našej</w:t>
      </w:r>
      <w:r w:rsidR="4001C571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pravidelnej ponuky zážitkov, ktor</w:t>
      </w:r>
      <w:r w:rsidR="2B9D32B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á upriamuje pozornosť na pestré možnosti aktívneho trávenia voľného času v Trnavskom kraji. </w:t>
      </w:r>
      <w:r w:rsidR="43523C03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Turistiku spájame s edukáciou. </w:t>
      </w:r>
      <w:r w:rsidR="5AE2FD69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Účastníci sa dozvedia </w:t>
      </w:r>
      <w:r w:rsidR="2E854328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o fungovaní lesov</w:t>
      </w:r>
      <w:r w:rsidR="5B672F8B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, </w:t>
      </w:r>
      <w:r w:rsidR="2BA2EC31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čo sú to </w:t>
      </w:r>
      <w:r w:rsidR="7550D8F2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napríklad </w:t>
      </w:r>
      <w:proofErr w:type="spellStart"/>
      <w:r w:rsidR="2BA2EC31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penovce</w:t>
      </w:r>
      <w:proofErr w:type="spellEnd"/>
      <w:r w:rsidR="2BA2EC31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a vyvieračky</w:t>
      </w:r>
      <w:r w:rsidR="4C5CEDA2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, odkiaľ k nám prilietajú divoké vtáky.</w:t>
      </w:r>
      <w:r w:rsidR="2CF8C43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To všetko priamo v teréne</w:t>
      </w:r>
      <w:r w:rsidR="7D339595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, uprostred prírody Trnavského kraja zážitkov</w:t>
      </w:r>
      <w:r w:rsidR="2CF8C43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,</w:t>
      </w:r>
      <w:r w:rsidR="716327E8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” </w:t>
      </w:r>
      <w:r w:rsidR="716327E8" w:rsidRPr="4F3D507F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približuje Petra </w:t>
      </w:r>
      <w:proofErr w:type="spellStart"/>
      <w:r w:rsidR="716327E8" w:rsidRPr="4F3D507F">
        <w:rPr>
          <w:rFonts w:ascii="Calibri" w:eastAsia="Calibri" w:hAnsi="Calibri" w:cs="Calibri"/>
          <w:color w:val="000000" w:themeColor="text1"/>
          <w:sz w:val="23"/>
          <w:szCs w:val="23"/>
        </w:rPr>
        <w:t>Hencelová</w:t>
      </w:r>
      <w:proofErr w:type="spellEnd"/>
      <w:r w:rsidR="716327E8" w:rsidRPr="4F3D507F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z KOCR Trnavský kraj. </w:t>
      </w:r>
    </w:p>
    <w:p w14:paraId="4C2DFB14" w14:textId="20B55ECC" w:rsidR="003E6E6B" w:rsidRPr="004B3247" w:rsidRDefault="0D214BDA" w:rsidP="004B3247">
      <w:pPr>
        <w:spacing w:beforeAutospacing="1" w:afterAutospacing="1" w:line="276" w:lineRule="auto"/>
        <w:jc w:val="both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K</w:t>
      </w:r>
      <w:r w:rsidR="4001C571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uchynsko-</w:t>
      </w:r>
      <w:proofErr w:type="spellStart"/>
      <w:r w:rsidR="4001C571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orešanský</w:t>
      </w:r>
      <w:proofErr w:type="spellEnd"/>
      <w:r w:rsidR="4001C571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kras, </w:t>
      </w:r>
      <w:proofErr w:type="spellStart"/>
      <w:r w:rsidR="4001C571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Majdánsky</w:t>
      </w:r>
      <w:proofErr w:type="spellEnd"/>
      <w:r w:rsidR="4001C571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chotár</w:t>
      </w:r>
      <w:r w:rsidR="4FBFD4AD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, </w:t>
      </w:r>
      <w:proofErr w:type="spellStart"/>
      <w:r w:rsidR="4FBFD4AD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Šaštín</w:t>
      </w:r>
      <w:r w:rsidR="0A08B717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sk</w:t>
      </w:r>
      <w:r w:rsidR="4FBFD4AD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e</w:t>
      </w:r>
      <w:proofErr w:type="spellEnd"/>
      <w:r w:rsidR="4FBFD4AD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duny – to sú niektoré z lokalít, ktoré turisti v malých skupin</w:t>
      </w:r>
      <w:r w:rsidR="2F124746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á</w:t>
      </w:r>
      <w:r w:rsidR="4FBFD4AD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ch a v sprievode odborníka prebádali minulý rok</w:t>
      </w:r>
      <w:r w:rsidR="58CE6794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. Na jar sa môžu na tieto miesta vydať opäť, ale pribudli aj dve novinky</w:t>
      </w:r>
      <w:r w:rsidR="2C5C11A9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- rybník ukrytý medzi piesočnými dunami na Záhorí a málo známe </w:t>
      </w:r>
      <w:r w:rsidR="1D2D31BC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k</w:t>
      </w:r>
      <w:r w:rsidR="2C5C11A9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ráľovstvo dolomitov v Malých Karpatoch. </w:t>
      </w:r>
    </w:p>
    <w:p w14:paraId="3ED548B4" w14:textId="1D36A78C" w:rsidR="003E6E6B" w:rsidRPr="000116B8" w:rsidRDefault="2B63CE7B" w:rsidP="004B3247">
      <w:pPr>
        <w:spacing w:before="100" w:beforeAutospacing="1" w:after="100" w:afterAutospacing="1" w:line="276" w:lineRule="auto"/>
        <w:jc w:val="both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4F3D507F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„</w:t>
      </w:r>
      <w:r w:rsidR="677C3CD3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Počas tejto </w:t>
      </w:r>
      <w:proofErr w:type="spellStart"/>
      <w:r w:rsidR="677C3CD3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Lesopotulky</w:t>
      </w:r>
      <w:proofErr w:type="spellEnd"/>
      <w:r w:rsidR="677C3CD3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</w:t>
      </w:r>
      <w:r w:rsidR="474BB13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geológ zavedie turistov do bukových lesov</w:t>
      </w:r>
      <w:r w:rsidR="05F09662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a porozpráva im o geomorfologických procesoch</w:t>
      </w:r>
      <w:r w:rsidR="474BB13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a zaujímavostiach neživej prírody</w:t>
      </w:r>
      <w:r w:rsidR="1EF884B6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.</w:t>
      </w:r>
      <w:r w:rsidR="386FFF1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 </w:t>
      </w:r>
      <w:r w:rsidR="2507E797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 xml:space="preserve">Trasa vedie po lesných obslužných cestách, takže bežný turista s k prírodným krásam len tak bežne nedostane. Na naše </w:t>
      </w:r>
      <w:r w:rsidR="11121D80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zážitkové potulky je potrebné mať primeranú fyzickú zdatnosť,</w:t>
      </w:r>
      <w:r w:rsidR="686F379F" w:rsidRPr="4F3D507F">
        <w:rPr>
          <w:rFonts w:ascii="Calibri" w:eastAsia="Calibri" w:hAnsi="Calibri" w:cs="Calibri"/>
          <w:b/>
          <w:bCs/>
          <w:color w:val="000000" w:themeColor="text1"/>
          <w:sz w:val="23"/>
          <w:szCs w:val="23"/>
        </w:rPr>
        <w:t>”</w:t>
      </w:r>
      <w:r w:rsidR="686F379F" w:rsidRPr="4F3D507F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dodáva P. </w:t>
      </w:r>
      <w:proofErr w:type="spellStart"/>
      <w:r w:rsidR="686F379F" w:rsidRPr="4F3D507F">
        <w:rPr>
          <w:rFonts w:ascii="Calibri" w:eastAsia="Calibri" w:hAnsi="Calibri" w:cs="Calibri"/>
          <w:color w:val="000000" w:themeColor="text1"/>
          <w:sz w:val="23"/>
          <w:szCs w:val="23"/>
        </w:rPr>
        <w:t>Hencelová</w:t>
      </w:r>
      <w:proofErr w:type="spellEnd"/>
      <w:r w:rsidR="686F379F" w:rsidRPr="4F3D507F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. </w:t>
      </w:r>
    </w:p>
    <w:p w14:paraId="0B927489" w14:textId="54CAFFD9" w:rsidR="003E6E6B" w:rsidRPr="000116B8" w:rsidRDefault="224BF0F4" w:rsidP="15B72BEE">
      <w:pPr>
        <w:spacing w:beforeAutospacing="1" w:afterAutospacing="1" w:line="276" w:lineRule="auto"/>
        <w:jc w:val="both"/>
        <w:rPr>
          <w:rFonts w:ascii="Calibri" w:eastAsia="Calibri" w:hAnsi="Calibri" w:cs="Calibri"/>
          <w:color w:val="000000" w:themeColor="text1"/>
          <w:sz w:val="23"/>
          <w:szCs w:val="23"/>
        </w:rPr>
      </w:pPr>
      <w:r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Jarné </w:t>
      </w:r>
      <w:proofErr w:type="spellStart"/>
      <w:r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Lesopotulky</w:t>
      </w:r>
      <w:proofErr w:type="spellEnd"/>
      <w:r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sa konajú za každého počasia, účastníci by preto mali počítať aj s menej priaznivými poveternostnými podmienkami </w:t>
      </w:r>
      <w:r w:rsidR="450B749B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- vziať si nepremokavú obuv, prípadne </w:t>
      </w:r>
      <w:r w:rsidR="5273386F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pršiplášť</w:t>
      </w:r>
      <w:r w:rsidR="3E5EF145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 </w:t>
      </w:r>
      <w:r w:rsidR="450B749B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a niečo pod zub. </w:t>
      </w:r>
      <w:r w:rsidR="6DAD2A3E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Túlať sa v sprievode odborníkov majú možnosť každú sobotu od 20. apríla do 1. júna 2024, pričom počas dvoch sobôt (11.5. a 25</w:t>
      </w:r>
      <w:r w:rsidR="7CB38ADF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.5.) </w:t>
      </w:r>
      <w:r w:rsidR="6DAD2A3E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sú na výber hneď dve z </w:t>
      </w:r>
      <w:proofErr w:type="spellStart"/>
      <w:r w:rsidR="6DAD2A3E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>Lesopotuliek</w:t>
      </w:r>
      <w:proofErr w:type="spellEnd"/>
      <w:r w:rsidR="6DAD2A3E" w:rsidRPr="15B72BEE">
        <w:rPr>
          <w:rFonts w:ascii="Calibri" w:eastAsia="Calibri" w:hAnsi="Calibri" w:cs="Calibri"/>
          <w:color w:val="000000" w:themeColor="text1"/>
          <w:sz w:val="23"/>
          <w:szCs w:val="23"/>
        </w:rPr>
        <w:t xml:space="preserve">. </w:t>
      </w:r>
    </w:p>
    <w:p w14:paraId="79B5A1F2" w14:textId="7B673665" w:rsidR="003E6E6B" w:rsidRPr="000116B8" w:rsidRDefault="003E6E6B" w:rsidP="15B72BEE">
      <w:pPr>
        <w:spacing w:before="100" w:beforeAutospacing="1" w:after="100" w:afterAutospacing="1" w:line="276" w:lineRule="auto"/>
        <w:jc w:val="both"/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</w:pPr>
    </w:p>
    <w:p w14:paraId="726F4190" w14:textId="19ACD06C" w:rsidR="450B749B" w:rsidRDefault="450B749B" w:rsidP="4F3D507F">
      <w:pPr>
        <w:spacing w:beforeAutospacing="1" w:afterAutospacing="1" w:line="276" w:lineRule="auto"/>
        <w:jc w:val="both"/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</w:pP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lastRenderedPageBreak/>
        <w:t xml:space="preserve">Prvé tri termíny sú zamerané na neživú prírodu (K prameňu Trnávky - </w:t>
      </w:r>
      <w:r w:rsidR="4047EB40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20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. 4., K</w:t>
      </w:r>
      <w:r w:rsidR="4CE1B88E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ráľovstvo dolomitov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- 2</w:t>
      </w:r>
      <w:r w:rsidR="5E0B4AC6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7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. 4., </w:t>
      </w:r>
      <w:r w:rsidR="6F26A0C5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Kuchynsko-</w:t>
      </w:r>
      <w:proofErr w:type="spellStart"/>
      <w:r w:rsidR="6F26A0C5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orešanským</w:t>
      </w:r>
      <w:proofErr w:type="spellEnd"/>
      <w:r w:rsidR="6F26A0C5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krasom</w:t>
      </w:r>
      <w:r w:rsidR="3FEF3134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– 4.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="1369EC65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5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.).</w:t>
      </w:r>
      <w:r w:rsidR="012CFB4E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proofErr w:type="spellStart"/>
      <w:r w:rsidR="012CFB4E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Šaštínske</w:t>
      </w:r>
      <w:proofErr w:type="spellEnd"/>
      <w:r w:rsidR="012CFB4E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duny (11.5.) a 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Okruh pri Váhu (</w:t>
      </w:r>
      <w:r w:rsidR="134A211C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11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. 5.) </w:t>
      </w:r>
      <w:proofErr w:type="spellStart"/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poteší</w:t>
      </w:r>
      <w:r w:rsidR="4C54279F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ia</w:t>
      </w:r>
      <w:proofErr w:type="spellEnd"/>
      <w:r w:rsidR="4C54279F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milovníkov </w:t>
      </w:r>
      <w:r w:rsidR="7552C951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unikátnych lesov a sťahovavého 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vtáctva</w:t>
      </w:r>
      <w:r w:rsidR="011EC234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. O</w:t>
      </w:r>
      <w:r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živej prírode bude reč aj počas </w:t>
      </w:r>
      <w:proofErr w:type="spellStart"/>
      <w:r w:rsidR="58D29E75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Lesopotulky</w:t>
      </w:r>
      <w:proofErr w:type="spellEnd"/>
      <w:r w:rsidR="58D29E75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s názvom Raky v Malých Karpatoch (18.5.)</w:t>
      </w:r>
      <w:r w:rsidR="299EB65A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. Sezónu uzavrú prechádzky </w:t>
      </w:r>
      <w:proofErr w:type="spellStart"/>
      <w:r w:rsidR="299EB65A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Majdanským</w:t>
      </w:r>
      <w:proofErr w:type="spellEnd"/>
      <w:r w:rsidR="299EB65A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chotárom</w:t>
      </w:r>
      <w:r w:rsidR="7D225389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(25.5.), </w:t>
      </w:r>
      <w:r w:rsidR="299EB65A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Kráľovstvom dolom</w:t>
      </w:r>
      <w:r w:rsidR="18DF0F0F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 xml:space="preserve"> (25.5.) a návšteva Rybníka medzi dunami (1.6.)</w:t>
      </w:r>
      <w:r w:rsidR="476C2AFF" w:rsidRPr="4F3D507F"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  <w:t>.</w:t>
      </w:r>
    </w:p>
    <w:p w14:paraId="3C9CC785" w14:textId="4F5B7896" w:rsidR="003E6E6B" w:rsidRPr="000116B8" w:rsidRDefault="003E6E6B" w:rsidP="15B72BEE">
      <w:pPr>
        <w:spacing w:beforeAutospacing="1" w:afterAutospacing="1" w:line="276" w:lineRule="auto"/>
        <w:jc w:val="both"/>
        <w:rPr>
          <w:rFonts w:ascii="Calibri" w:eastAsia="Calibri" w:hAnsi="Calibri" w:cs="Calibri"/>
          <w:color w:val="000000" w:themeColor="text1"/>
          <w:sz w:val="23"/>
          <w:szCs w:val="23"/>
        </w:rPr>
      </w:pPr>
    </w:p>
    <w:p w14:paraId="58D42F05" w14:textId="7BBA5AC4" w:rsidR="003E6E6B" w:rsidRPr="000116B8" w:rsidRDefault="003E6E6B" w:rsidP="15B72BEE">
      <w:pPr>
        <w:spacing w:beforeAutospacing="1" w:afterAutospacing="1" w:line="276" w:lineRule="auto"/>
        <w:jc w:val="both"/>
        <w:rPr>
          <w:rFonts w:asciiTheme="minorHAnsi" w:hAnsiTheme="minorHAnsi" w:cstheme="minorBidi"/>
          <w:color w:val="000000" w:themeColor="text1"/>
          <w:sz w:val="23"/>
          <w:szCs w:val="23"/>
          <w:lang w:eastAsia="sk-SK"/>
        </w:rPr>
      </w:pPr>
      <w:r w:rsidRPr="15B72BEE">
        <w:rPr>
          <w:rFonts w:asciiTheme="minorHAnsi" w:eastAsia="Arial" w:hAnsiTheme="minorHAnsi" w:cstheme="minorBidi"/>
          <w:sz w:val="22"/>
          <w:szCs w:val="22"/>
          <w:u w:val="single"/>
        </w:rPr>
        <w:t>Kontakt pre médiá:</w:t>
      </w:r>
    </w:p>
    <w:p w14:paraId="04CE552B" w14:textId="2DEA3918" w:rsidR="00C509D3" w:rsidRPr="006F330B" w:rsidRDefault="007906E2" w:rsidP="00BC3BE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Arial" w:hAnsiTheme="minorHAnsi" w:cstheme="minorBidi"/>
          <w:b/>
          <w:sz w:val="22"/>
          <w:szCs w:val="22"/>
        </w:rPr>
      </w:pPr>
      <w:r w:rsidRPr="006F330B">
        <w:rPr>
          <w:rFonts w:asciiTheme="minorHAnsi" w:eastAsia="Arial" w:hAnsiTheme="minorHAnsi" w:cstheme="minorBidi"/>
          <w:b/>
          <w:sz w:val="22"/>
          <w:szCs w:val="22"/>
        </w:rPr>
        <w:t>KOCR Trnavský kraj</w:t>
      </w:r>
    </w:p>
    <w:p w14:paraId="6AFE58DE" w14:textId="085C8D95" w:rsidR="001C1E30" w:rsidRPr="00A30A8D" w:rsidRDefault="00653DC6" w:rsidP="00A30A8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Arial" w:hAnsiTheme="minorHAnsi" w:cstheme="minorBidi"/>
          <w:sz w:val="22"/>
          <w:szCs w:val="22"/>
        </w:rPr>
      </w:pPr>
      <w:r>
        <w:rPr>
          <w:rFonts w:asciiTheme="minorHAnsi" w:eastAsia="Arial" w:hAnsiTheme="minorHAnsi" w:cstheme="minorBidi"/>
          <w:sz w:val="22"/>
          <w:szCs w:val="22"/>
        </w:rPr>
        <w:t>Martin Palkovič</w:t>
      </w:r>
      <w:r w:rsidR="00C509D3" w:rsidRPr="006F330B">
        <w:rPr>
          <w:rFonts w:asciiTheme="minorHAnsi" w:eastAsia="Arial" w:hAnsiTheme="minorHAnsi" w:cstheme="minorBidi"/>
          <w:sz w:val="22"/>
          <w:szCs w:val="22"/>
        </w:rPr>
        <w:t>, tel</w:t>
      </w:r>
      <w:r w:rsidR="003B109E">
        <w:rPr>
          <w:rFonts w:asciiTheme="minorHAnsi" w:eastAsia="Arial" w:hAnsiTheme="minorHAnsi" w:cstheme="minorBidi"/>
          <w:sz w:val="22"/>
          <w:szCs w:val="22"/>
        </w:rPr>
        <w:t>. č.</w:t>
      </w:r>
      <w:r w:rsidR="00C509D3" w:rsidRPr="006F330B">
        <w:rPr>
          <w:rFonts w:asciiTheme="minorHAnsi" w:eastAsia="Arial" w:hAnsiTheme="minorHAnsi" w:cstheme="minorBidi"/>
          <w:sz w:val="22"/>
          <w:szCs w:val="22"/>
        </w:rPr>
        <w:t>:</w:t>
      </w:r>
      <w:r w:rsidR="00106C71">
        <w:rPr>
          <w:rFonts w:asciiTheme="minorHAnsi" w:eastAsia="Arial" w:hAnsiTheme="minorHAnsi" w:cstheme="minorBidi"/>
          <w:sz w:val="22"/>
          <w:szCs w:val="22"/>
        </w:rPr>
        <w:t xml:space="preserve"> </w:t>
      </w:r>
      <w:r w:rsidR="00106C71" w:rsidRPr="00106C71">
        <w:rPr>
          <w:rFonts w:asciiTheme="minorHAnsi" w:eastAsia="Arial" w:hAnsiTheme="minorHAnsi" w:cstheme="minorBidi"/>
          <w:sz w:val="22"/>
          <w:szCs w:val="22"/>
        </w:rPr>
        <w:t>+421</w:t>
      </w:r>
      <w:r w:rsidR="00106C71">
        <w:rPr>
          <w:rFonts w:asciiTheme="minorHAnsi" w:eastAsia="Arial" w:hAnsiTheme="minorHAnsi" w:cstheme="minorBidi"/>
          <w:sz w:val="22"/>
          <w:szCs w:val="22"/>
        </w:rPr>
        <w:t> </w:t>
      </w:r>
      <w:r w:rsidR="00106C71" w:rsidRPr="00106C71">
        <w:rPr>
          <w:rFonts w:asciiTheme="minorHAnsi" w:eastAsia="Arial" w:hAnsiTheme="minorHAnsi" w:cstheme="minorBidi"/>
          <w:sz w:val="22"/>
          <w:szCs w:val="22"/>
        </w:rPr>
        <w:t>947</w:t>
      </w:r>
      <w:r w:rsidR="00106C71">
        <w:rPr>
          <w:rFonts w:asciiTheme="minorHAnsi" w:eastAsia="Arial" w:hAnsiTheme="minorHAnsi" w:cstheme="minorBidi"/>
          <w:sz w:val="22"/>
          <w:szCs w:val="22"/>
        </w:rPr>
        <w:t> </w:t>
      </w:r>
      <w:r w:rsidR="00106C71" w:rsidRPr="00106C71">
        <w:rPr>
          <w:rFonts w:asciiTheme="minorHAnsi" w:eastAsia="Arial" w:hAnsiTheme="minorHAnsi" w:cstheme="minorBidi"/>
          <w:sz w:val="22"/>
          <w:szCs w:val="22"/>
        </w:rPr>
        <w:t>958</w:t>
      </w:r>
      <w:r w:rsidR="00106C71">
        <w:rPr>
          <w:rFonts w:asciiTheme="minorHAnsi" w:eastAsia="Arial" w:hAnsiTheme="minorHAnsi" w:cstheme="minorBidi"/>
          <w:sz w:val="22"/>
          <w:szCs w:val="22"/>
        </w:rPr>
        <w:t xml:space="preserve"> </w:t>
      </w:r>
      <w:r w:rsidR="00106C71" w:rsidRPr="00106C71">
        <w:rPr>
          <w:rFonts w:asciiTheme="minorHAnsi" w:eastAsia="Arial" w:hAnsiTheme="minorHAnsi" w:cstheme="minorBidi"/>
          <w:sz w:val="22"/>
          <w:szCs w:val="22"/>
        </w:rPr>
        <w:t>993</w:t>
      </w:r>
      <w:r w:rsidR="00C509D3" w:rsidRPr="006F330B">
        <w:rPr>
          <w:rFonts w:asciiTheme="minorHAnsi" w:eastAsia="Arial" w:hAnsiTheme="minorHAnsi" w:cstheme="minorBidi"/>
          <w:sz w:val="22"/>
          <w:szCs w:val="22"/>
        </w:rPr>
        <w:t>, e-mail</w:t>
      </w:r>
      <w:r w:rsidR="00106C71">
        <w:rPr>
          <w:rFonts w:asciiTheme="minorHAnsi" w:eastAsia="Arial" w:hAnsiTheme="minorHAnsi" w:cstheme="minorBidi"/>
          <w:sz w:val="22"/>
          <w:szCs w:val="22"/>
        </w:rPr>
        <w:t xml:space="preserve">: </w:t>
      </w:r>
      <w:hyperlink r:id="rId13" w:history="1">
        <w:r w:rsidR="00CC7B18" w:rsidRPr="006F1817">
          <w:rPr>
            <w:rStyle w:val="Hypertextovprepojenie"/>
            <w:rFonts w:asciiTheme="minorHAnsi" w:eastAsia="Arial" w:hAnsiTheme="minorHAnsi" w:cstheme="minorBidi"/>
            <w:sz w:val="22"/>
            <w:szCs w:val="22"/>
          </w:rPr>
          <w:t>martin.palkovic@krajzazitkov.sk</w:t>
        </w:r>
      </w:hyperlink>
      <w:r w:rsidR="00C509D3" w:rsidRPr="006F330B">
        <w:rPr>
          <w:rFonts w:asciiTheme="minorHAnsi" w:eastAsia="Arial" w:hAnsiTheme="minorHAnsi" w:cstheme="minorBidi"/>
          <w:sz w:val="22"/>
          <w:szCs w:val="22"/>
        </w:rPr>
        <w:t xml:space="preserve">, </w:t>
      </w:r>
      <w:hyperlink r:id="rId14" w:history="1">
        <w:r w:rsidR="00F265D0" w:rsidRPr="006F1817">
          <w:rPr>
            <w:rStyle w:val="Hypertextovprepojenie"/>
            <w:rFonts w:asciiTheme="minorHAnsi" w:eastAsia="Arial" w:hAnsiTheme="minorHAnsi" w:cstheme="minorBidi"/>
            <w:sz w:val="22"/>
            <w:szCs w:val="22"/>
          </w:rPr>
          <w:t>www.krajzazitkov.sk/</w:t>
        </w:r>
      </w:hyperlink>
    </w:p>
    <w:p w14:paraId="1E1DEA01" w14:textId="77777777" w:rsidR="00F42FE1" w:rsidRDefault="00F42FE1" w:rsidP="00BC3BE2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inorHAnsi" w:eastAsia="Arial" w:hAnsiTheme="minorHAnsi" w:cstheme="minorBidi"/>
          <w:sz w:val="20"/>
          <w:szCs w:val="20"/>
        </w:rPr>
      </w:pPr>
    </w:p>
    <w:p w14:paraId="00062474" w14:textId="41169CFF" w:rsidR="00AE26FB" w:rsidRPr="00E727E3" w:rsidRDefault="003E6E6B" w:rsidP="00BC3BE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Arial" w:hAnsiTheme="minorHAnsi" w:cstheme="minorHAnsi"/>
          <w:sz w:val="20"/>
          <w:szCs w:val="20"/>
        </w:rPr>
      </w:pPr>
      <w:r w:rsidRPr="4F3D507F">
        <w:rPr>
          <w:rFonts w:asciiTheme="minorHAnsi" w:eastAsia="Arial" w:hAnsiTheme="minorHAnsi" w:cstheme="minorBidi"/>
          <w:sz w:val="20"/>
          <w:szCs w:val="20"/>
        </w:rPr>
        <w:t xml:space="preserve">Trnavský kraj zážitkov je </w:t>
      </w:r>
      <w:r w:rsidR="006F330B" w:rsidRPr="4F3D507F">
        <w:rPr>
          <w:rFonts w:asciiTheme="minorHAnsi" w:eastAsia="Arial" w:hAnsiTheme="minorHAnsi" w:cstheme="minorBidi"/>
          <w:sz w:val="20"/>
          <w:szCs w:val="20"/>
        </w:rPr>
        <w:t>K</w:t>
      </w:r>
      <w:r w:rsidRPr="4F3D507F">
        <w:rPr>
          <w:rFonts w:asciiTheme="minorHAnsi" w:eastAsia="Arial" w:hAnsiTheme="minorHAnsi" w:cstheme="minorBidi"/>
          <w:sz w:val="20"/>
          <w:szCs w:val="20"/>
        </w:rPr>
        <w:t>rajskou organizáciou cestovného ruchu Trnavský kraj. Systematicky vytvára podmienky na rozvoj cestovného ruchu na území Trnavského samosprávneho kraja a jeho turistických destinácií: Trnava región, Piešťany a okolie, Matúšova zem – Galanta a okolie, Žitný ostrov a Záhorie. Zároveň je marketingovou centrálou a zastrešuje propagáciu cestovného ruchu pre svojich členov doma a v zahraničí. Organizuje podujatia a vytvára a predáva zážitkové produkty cestovného ruchu, ktoré dotvárajú ponuku výletnej destinácie Trnavského kraja zážitkov</w:t>
      </w:r>
      <w:r w:rsidR="006F330B" w:rsidRPr="4F3D507F">
        <w:rPr>
          <w:rFonts w:asciiTheme="minorHAnsi" w:eastAsia="Arial" w:hAnsiTheme="minorHAnsi" w:cstheme="minorBidi"/>
          <w:sz w:val="20"/>
          <w:szCs w:val="20"/>
        </w:rPr>
        <w:t>.</w:t>
      </w:r>
    </w:p>
    <w:p w14:paraId="4767E1D7" w14:textId="1FACF01F" w:rsidR="4F3D507F" w:rsidRDefault="4F3D507F" w:rsidP="4F3D507F">
      <w:pPr>
        <w:pStyle w:val="paragraph"/>
        <w:spacing w:before="0" w:beforeAutospacing="0" w:after="0" w:afterAutospacing="0"/>
        <w:jc w:val="both"/>
        <w:rPr>
          <w:rFonts w:asciiTheme="minorHAnsi" w:eastAsia="Arial" w:hAnsiTheme="minorHAnsi" w:cstheme="minorBidi"/>
          <w:sz w:val="20"/>
          <w:szCs w:val="20"/>
        </w:rPr>
      </w:pPr>
    </w:p>
    <w:p w14:paraId="3351F6D6" w14:textId="20C25BD8" w:rsidR="38C20587" w:rsidRDefault="38C20587" w:rsidP="4F3D507F">
      <w:pPr>
        <w:pStyle w:val="paragraph"/>
        <w:spacing w:before="0" w:beforeAutospacing="0" w:after="0" w:afterAutospacing="0"/>
        <w:jc w:val="both"/>
        <w:rPr>
          <w:rFonts w:asciiTheme="minorHAnsi" w:eastAsia="Arial" w:hAnsiTheme="minorHAnsi" w:cstheme="minorBidi"/>
          <w:b/>
          <w:bCs/>
          <w:sz w:val="20"/>
          <w:szCs w:val="20"/>
        </w:rPr>
      </w:pPr>
      <w:r w:rsidRPr="4F3D507F">
        <w:rPr>
          <w:rFonts w:asciiTheme="minorHAnsi" w:eastAsia="Arial" w:hAnsiTheme="minorHAnsi" w:cstheme="minorBidi"/>
          <w:b/>
          <w:bCs/>
          <w:sz w:val="20"/>
          <w:szCs w:val="20"/>
        </w:rPr>
        <w:t xml:space="preserve">Jarné </w:t>
      </w:r>
      <w:proofErr w:type="spellStart"/>
      <w:r w:rsidRPr="4F3D507F">
        <w:rPr>
          <w:rFonts w:asciiTheme="minorHAnsi" w:eastAsia="Arial" w:hAnsiTheme="minorHAnsi" w:cstheme="minorBidi"/>
          <w:b/>
          <w:bCs/>
          <w:sz w:val="20"/>
          <w:szCs w:val="20"/>
        </w:rPr>
        <w:t>Lesopotulky</w:t>
      </w:r>
      <w:proofErr w:type="spellEnd"/>
      <w:r w:rsidRPr="4F3D507F">
        <w:rPr>
          <w:rFonts w:asciiTheme="minorHAnsi" w:eastAsia="Arial" w:hAnsiTheme="minorHAnsi" w:cstheme="minorBidi"/>
          <w:b/>
          <w:bCs/>
          <w:sz w:val="20"/>
          <w:szCs w:val="20"/>
        </w:rPr>
        <w:t xml:space="preserve"> vznikli v spolupráci s Trnavským samosprávnym krajom, Lesmi SR, CHKO Malé Karpaty a oblastnými organizáciami cestovného ruchu </w:t>
      </w:r>
      <w:r w:rsidR="51C98C57" w:rsidRPr="4F3D507F">
        <w:rPr>
          <w:rFonts w:asciiTheme="minorHAnsi" w:eastAsia="Arial" w:hAnsiTheme="minorHAnsi" w:cstheme="minorBidi"/>
          <w:b/>
          <w:bCs/>
          <w:sz w:val="20"/>
          <w:szCs w:val="20"/>
        </w:rPr>
        <w:t xml:space="preserve">Trnava </w:t>
      </w:r>
      <w:proofErr w:type="spellStart"/>
      <w:r w:rsidR="51C98C57" w:rsidRPr="4F3D507F">
        <w:rPr>
          <w:rFonts w:asciiTheme="minorHAnsi" w:eastAsia="Arial" w:hAnsiTheme="minorHAnsi" w:cstheme="minorBidi"/>
          <w:b/>
          <w:bCs/>
          <w:sz w:val="20"/>
          <w:szCs w:val="20"/>
        </w:rPr>
        <w:t>Tourism</w:t>
      </w:r>
      <w:proofErr w:type="spellEnd"/>
      <w:r w:rsidR="51C98C57" w:rsidRPr="4F3D507F">
        <w:rPr>
          <w:rFonts w:asciiTheme="minorHAnsi" w:eastAsia="Arial" w:hAnsiTheme="minorHAnsi" w:cstheme="minorBidi"/>
          <w:b/>
          <w:bCs/>
          <w:sz w:val="20"/>
          <w:szCs w:val="20"/>
        </w:rPr>
        <w:t xml:space="preserve">, Rezort Piešťany a Záhorie. </w:t>
      </w:r>
    </w:p>
    <w:p w14:paraId="18CBB495" w14:textId="0EE56D99" w:rsidR="00AE26FB" w:rsidRDefault="00AE26FB" w:rsidP="00BC3BE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noProof/>
          <w:lang w:eastAsia="en-US"/>
        </w:rPr>
      </w:pPr>
    </w:p>
    <w:p w14:paraId="6ECD83CC" w14:textId="77777777" w:rsidR="00C76F9E" w:rsidRDefault="00C76F9E" w:rsidP="00BC3BE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noProof/>
          <w:lang w:eastAsia="en-US"/>
        </w:rPr>
      </w:pPr>
    </w:p>
    <w:p w14:paraId="7FDF0099" w14:textId="12475024" w:rsidR="0016769F" w:rsidRPr="00036011" w:rsidRDefault="007408B4" w:rsidP="0003601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="Calibri" w:hAnsiTheme="minorHAnsi" w:cstheme="minorHAnsi"/>
          <w:noProof/>
          <w:lang w:eastAsia="en-US"/>
        </w:rPr>
      </w:pPr>
      <w:r w:rsidRPr="003C2159">
        <w:rPr>
          <w:rFonts w:asciiTheme="minorHAnsi" w:eastAsia="Calibri" w:hAnsiTheme="minorHAnsi" w:cstheme="minorHAnsi"/>
          <w:noProof/>
          <w:lang w:eastAsia="en-US"/>
        </w:rPr>
        <w:t xml:space="preserve">       </w:t>
      </w:r>
      <w:r w:rsidR="00B76033" w:rsidRPr="003C2159">
        <w:rPr>
          <w:rFonts w:asciiTheme="minorHAnsi" w:eastAsia="Calibri" w:hAnsiTheme="minorHAnsi" w:cstheme="minorHAnsi"/>
          <w:noProof/>
          <w:lang w:eastAsia="en-US"/>
        </w:rPr>
        <w:t xml:space="preserve">     </w:t>
      </w:r>
      <w:r w:rsidR="006645B3" w:rsidRPr="003C2159">
        <w:rPr>
          <w:rFonts w:asciiTheme="minorHAnsi" w:eastAsia="Calibri" w:hAnsiTheme="minorHAnsi" w:cstheme="minorHAnsi"/>
          <w:noProof/>
        </w:rPr>
        <w:t xml:space="preserve">             </w:t>
      </w:r>
      <w:r w:rsidR="00B76033" w:rsidRPr="003C2159">
        <w:rPr>
          <w:rFonts w:asciiTheme="minorHAnsi" w:eastAsia="Calibri" w:hAnsiTheme="minorHAnsi" w:cstheme="minorHAnsi"/>
          <w:noProof/>
          <w:lang w:eastAsia="en-US"/>
        </w:rPr>
        <w:t xml:space="preserve">  </w:t>
      </w:r>
      <w:r w:rsidRPr="003C2159">
        <w:rPr>
          <w:rFonts w:asciiTheme="minorHAnsi" w:eastAsia="Arial" w:hAnsiTheme="minorHAnsi" w:cstheme="minorHAnsi"/>
          <w:noProof/>
        </w:rPr>
        <w:t xml:space="preserve"> </w:t>
      </w:r>
      <w:r w:rsidR="008E0149" w:rsidRPr="003C2159">
        <w:rPr>
          <w:rFonts w:asciiTheme="minorHAnsi" w:eastAsia="Arial" w:hAnsiTheme="minorHAnsi" w:cstheme="minorHAnsi"/>
          <w:noProof/>
        </w:rPr>
        <w:t xml:space="preserve">          </w:t>
      </w:r>
      <w:r w:rsidR="008E0149" w:rsidRPr="003C2159">
        <w:rPr>
          <w:rFonts w:asciiTheme="minorHAnsi" w:eastAsia="Calibri" w:hAnsiTheme="minorHAnsi" w:cstheme="minorHAnsi"/>
          <w:noProof/>
          <w:lang w:eastAsia="en-US"/>
        </w:rPr>
        <w:t xml:space="preserve">          </w:t>
      </w:r>
      <w:r w:rsidR="006645B3" w:rsidRPr="003C2159">
        <w:rPr>
          <w:rFonts w:asciiTheme="minorHAnsi" w:eastAsia="Arial" w:hAnsiTheme="minorHAnsi" w:cstheme="minorHAnsi"/>
          <w:noProof/>
        </w:rPr>
        <w:t xml:space="preserve"> </w:t>
      </w:r>
    </w:p>
    <w:sectPr w:rsidR="0016769F" w:rsidRPr="00036011" w:rsidSect="006545A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8" w:right="1474" w:bottom="1418" w:left="1701" w:header="181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65847" w14:textId="77777777" w:rsidR="00E36CFA" w:rsidRDefault="00E36CFA">
      <w:r>
        <w:separator/>
      </w:r>
    </w:p>
  </w:endnote>
  <w:endnote w:type="continuationSeparator" w:id="0">
    <w:p w14:paraId="1AE9415C" w14:textId="77777777" w:rsidR="00E36CFA" w:rsidRDefault="00E36CFA">
      <w:r>
        <w:continuationSeparator/>
      </w:r>
    </w:p>
  </w:endnote>
  <w:endnote w:type="continuationNotice" w:id="1">
    <w:p w14:paraId="37C49950" w14:textId="77777777" w:rsidR="00E36CFA" w:rsidRDefault="00E36C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QNWGKI+ArialUnicode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Medium">
    <w:altName w:val="Arial"/>
    <w:panose1 w:val="00000000000000000000"/>
    <w:charset w:val="00"/>
    <w:family w:val="auto"/>
    <w:notTrueType/>
    <w:pitch w:val="variable"/>
    <w:sig w:usb0="00000001" w:usb1="00000000" w:usb2="00000000" w:usb3="00000000" w:csb0="0000000B" w:csb1="00000000"/>
  </w:font>
  <w:font w:name="Knedle Medium">
    <w:altName w:val="Calibri"/>
    <w:panose1 w:val="00000000000000000000"/>
    <w:charset w:val="00"/>
    <w:family w:val="auto"/>
    <w:notTrueType/>
    <w:pitch w:val="variable"/>
    <w:sig w:usb0="00000007" w:usb1="02000000" w:usb2="00000000" w:usb3="00000000" w:csb0="00000093" w:csb1="00000000"/>
  </w:font>
  <w:font w:name="Knedle">
    <w:altName w:val="Calibri"/>
    <w:panose1 w:val="00000000000000000000"/>
    <w:charset w:val="00"/>
    <w:family w:val="auto"/>
    <w:notTrueType/>
    <w:pitch w:val="variable"/>
    <w:sig w:usb0="00000007" w:usb1="02000000" w:usb2="00000000" w:usb3="00000000" w:csb0="00000093" w:csb1="00000000"/>
  </w:font>
  <w:font w:name="Gotham Bold">
    <w:altName w:val="Calibri"/>
    <w:panose1 w:val="00000000000000000000"/>
    <w:charset w:val="00"/>
    <w:family w:val="auto"/>
    <w:notTrueType/>
    <w:pitch w:val="variable"/>
    <w:sig w:usb0="800000AF" w:usb1="50000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8138E" w14:textId="1F5B46B4" w:rsidR="00E30411" w:rsidRDefault="00E30411" w:rsidP="00E30411">
    <w:pPr>
      <w:rPr>
        <w:rFonts w:ascii="Gotham Medium" w:hAnsi="Gotham Medium"/>
        <w:color w:val="00A1BA"/>
        <w:spacing w:val="32"/>
        <w:sz w:val="17"/>
        <w:szCs w:val="17"/>
      </w:rPr>
    </w:pPr>
  </w:p>
  <w:p w14:paraId="7473190E" w14:textId="6A9B643F" w:rsidR="00E30411" w:rsidRDefault="007408B4" w:rsidP="00E30411">
    <w:pPr>
      <w:spacing w:line="276" w:lineRule="auto"/>
      <w:ind w:right="-8"/>
      <w:rPr>
        <w:rFonts w:ascii="Gotham Medium" w:hAnsi="Gotham Medium"/>
        <w:color w:val="00A1BA"/>
        <w:sz w:val="17"/>
        <w:szCs w:val="17"/>
      </w:rPr>
    </w:pPr>
    <w:r>
      <w:rPr>
        <w:rFonts w:ascii="Gotham Medium" w:hAnsi="Gotham Medium"/>
        <w:color w:val="00A1BA"/>
        <w:spacing w:val="32"/>
        <w:sz w:val="17"/>
        <w:szCs w:val="17"/>
      </w:rPr>
      <w:t xml:space="preserve">                            </w:t>
    </w:r>
    <w:r w:rsidR="00E30411">
      <w:rPr>
        <w:rFonts w:ascii="Gotham Medium" w:hAnsi="Gotham Medium"/>
        <w:color w:val="00A1BA"/>
        <w:spacing w:val="32"/>
        <w:sz w:val="17"/>
        <w:szCs w:val="17"/>
      </w:rPr>
      <w:t xml:space="preserve"> </w:t>
    </w:r>
    <w:r w:rsidR="00E30411" w:rsidRPr="009A46CF">
      <w:rPr>
        <w:rFonts w:ascii="Gotham Medium" w:hAnsi="Gotham Medium"/>
        <w:color w:val="00A1BA"/>
        <w:sz w:val="17"/>
        <w:szCs w:val="17"/>
      </w:rPr>
      <w:tab/>
    </w:r>
    <w:r w:rsidR="00E30411" w:rsidRPr="009A46CF">
      <w:rPr>
        <w:rFonts w:ascii="Gotham Medium" w:hAnsi="Gotham Medium"/>
        <w:color w:val="00A1BA"/>
        <w:sz w:val="17"/>
        <w:szCs w:val="17"/>
      </w:rPr>
      <w:tab/>
    </w:r>
    <w:r w:rsidR="00E30411" w:rsidRPr="009A46CF">
      <w:rPr>
        <w:rFonts w:ascii="Gotham Medium" w:hAnsi="Gotham Medium"/>
        <w:color w:val="00A1BA"/>
        <w:sz w:val="17"/>
        <w:szCs w:val="17"/>
      </w:rPr>
      <w:tab/>
    </w:r>
  </w:p>
  <w:p w14:paraId="5A60796D" w14:textId="4E7424CE" w:rsidR="001978ED" w:rsidRPr="007C604F" w:rsidRDefault="001978ED" w:rsidP="001978ED">
    <w:pPr>
      <w:spacing w:line="276" w:lineRule="auto"/>
      <w:rPr>
        <w:rFonts w:ascii="Knedle Medium" w:hAnsi="Knedle Medium"/>
        <w:color w:val="00A1BA"/>
        <w:sz w:val="18"/>
        <w:szCs w:val="18"/>
      </w:rPr>
    </w:pPr>
    <w:r w:rsidRPr="00DE7182">
      <w:rPr>
        <w:noProof/>
        <w:lang w:eastAsia="sk-SK"/>
      </w:rPr>
      <w:drawing>
        <wp:anchor distT="0" distB="0" distL="114300" distR="114300" simplePos="0" relativeHeight="251658244" behindDoc="1" locked="0" layoutInCell="1" allowOverlap="1" wp14:anchorId="5B6ACD9D" wp14:editId="2B5EDBD3">
          <wp:simplePos x="0" y="0"/>
          <wp:positionH relativeFrom="column">
            <wp:posOffset>-1637978</wp:posOffset>
          </wp:positionH>
          <wp:positionV relativeFrom="paragraph">
            <wp:posOffset>255291</wp:posOffset>
          </wp:positionV>
          <wp:extent cx="2389505" cy="1228725"/>
          <wp:effectExtent l="0" t="0" r="0" b="317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38950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40C">
      <w:rPr>
        <w:rFonts w:ascii="Knedle" w:hAnsi="Knedle"/>
        <w:b/>
        <w:bCs/>
        <w:color w:val="00A1BA"/>
        <w:sz w:val="18"/>
        <w:szCs w:val="18"/>
      </w:rPr>
      <w:t xml:space="preserve">Krajská organizácia cestovného </w:t>
    </w:r>
    <w:r w:rsidRPr="00B9177F">
      <w:rPr>
        <w:rFonts w:ascii="Knedle" w:hAnsi="Knedle"/>
        <w:b/>
        <w:bCs/>
        <w:color w:val="00A1BA"/>
        <w:sz w:val="18"/>
        <w:szCs w:val="18"/>
      </w:rPr>
      <w:t>ruchu</w:t>
    </w:r>
    <w:r w:rsidRPr="00B9177F">
      <w:rPr>
        <w:rFonts w:ascii="Knedle Medium" w:hAnsi="Knedle Medium"/>
        <w:b/>
        <w:bCs/>
        <w:color w:val="00A1BA"/>
        <w:sz w:val="18"/>
        <w:szCs w:val="18"/>
      </w:rPr>
      <w:tab/>
      <w:t>Trnavský kraj</w:t>
    </w:r>
    <w:r w:rsidRPr="00B9177F">
      <w:rPr>
        <w:rFonts w:ascii="Knedle Medium" w:hAnsi="Knedle Medium"/>
        <w:b/>
        <w:bCs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  <w:t>info</w:t>
    </w:r>
    <w:r w:rsidRPr="007C604F">
      <w:rPr>
        <w:rFonts w:ascii="Knedle Medium" w:hAnsi="Knedle Medium"/>
        <w:color w:val="00A1BA"/>
        <w:sz w:val="18"/>
        <w:szCs w:val="18"/>
      </w:rPr>
      <w:t>@</w:t>
    </w:r>
    <w:r>
      <w:rPr>
        <w:rFonts w:ascii="Knedle Medium" w:hAnsi="Knedle Medium"/>
        <w:color w:val="00A1BA"/>
        <w:sz w:val="18"/>
        <w:szCs w:val="18"/>
      </w:rPr>
      <w:t>krajzazitkov</w:t>
    </w:r>
    <w:r w:rsidRPr="007C604F">
      <w:rPr>
        <w:rFonts w:ascii="Knedle Medium" w:hAnsi="Knedle Medium"/>
        <w:color w:val="00A1BA"/>
        <w:sz w:val="18"/>
        <w:szCs w:val="18"/>
      </w:rPr>
      <w:t xml:space="preserve">.sk </w:t>
    </w:r>
    <w:r w:rsidRPr="002C20E8">
      <w:rPr>
        <w:rFonts w:ascii="Knedle Medium" w:hAnsi="Knedle Medium"/>
        <w:color w:val="00A1BA"/>
        <w:sz w:val="18"/>
        <w:szCs w:val="18"/>
      </w:rPr>
      <w:t>Študentská 16, 917 01 Trnava</w:t>
    </w:r>
    <w:r w:rsidR="007408B4">
      <w:rPr>
        <w:rFonts w:ascii="Knedle Medium" w:hAnsi="Knedle Medium"/>
        <w:color w:val="00A1BA"/>
        <w:sz w:val="18"/>
        <w:szCs w:val="18"/>
      </w:rPr>
      <w:t xml:space="preserve"> </w:t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>+ 421</w:t>
    </w:r>
    <w:r>
      <w:rPr>
        <w:rFonts w:ascii="Cambria" w:hAnsi="Cambria" w:cs="Cambria"/>
        <w:color w:val="00A1BA"/>
        <w:sz w:val="18"/>
        <w:szCs w:val="18"/>
      </w:rPr>
      <w:t> </w:t>
    </w:r>
    <w:r>
      <w:rPr>
        <w:rFonts w:ascii="Knedle Medium" w:hAnsi="Knedle Medium"/>
        <w:color w:val="00A1BA"/>
        <w:sz w:val="18"/>
        <w:szCs w:val="18"/>
      </w:rPr>
      <w:t>948</w:t>
    </w:r>
    <w:r>
      <w:rPr>
        <w:rFonts w:ascii="Cambria" w:hAnsi="Cambria" w:cs="Cambria"/>
        <w:color w:val="00A1BA"/>
        <w:sz w:val="18"/>
        <w:szCs w:val="18"/>
      </w:rPr>
      <w:t> </w:t>
    </w:r>
    <w:r>
      <w:rPr>
        <w:rFonts w:ascii="Knedle Medium" w:hAnsi="Knedle Medium"/>
        <w:color w:val="00A1BA"/>
        <w:sz w:val="18"/>
        <w:szCs w:val="18"/>
      </w:rPr>
      <w:t>989 010</w:t>
    </w:r>
  </w:p>
  <w:p w14:paraId="421F32C0" w14:textId="1AD8B926" w:rsidR="001978ED" w:rsidRPr="007C604F" w:rsidRDefault="001978ED" w:rsidP="001978ED">
    <w:pPr>
      <w:spacing w:line="276" w:lineRule="auto"/>
      <w:rPr>
        <w:rFonts w:ascii="Knedle Medium" w:hAnsi="Knedle Medium"/>
        <w:color w:val="00A1BA"/>
        <w:sz w:val="18"/>
        <w:szCs w:val="18"/>
      </w:rPr>
    </w:pPr>
    <w:r>
      <w:rPr>
        <w:rFonts w:ascii="Knedle Medium" w:hAnsi="Knedle Medium"/>
        <w:color w:val="00A1BA"/>
        <w:sz w:val="18"/>
        <w:szCs w:val="18"/>
      </w:rPr>
      <w:t xml:space="preserve">Sídlo: </w:t>
    </w:r>
    <w:r w:rsidRPr="007C604F">
      <w:rPr>
        <w:rFonts w:ascii="Knedle Medium" w:hAnsi="Knedle Medium"/>
        <w:color w:val="00A1BA"/>
        <w:sz w:val="18"/>
        <w:szCs w:val="18"/>
      </w:rPr>
      <w:t>Starohájska 10</w:t>
    </w:r>
    <w:r>
      <w:rPr>
        <w:rFonts w:ascii="Knedle Medium" w:hAnsi="Knedle Medium"/>
        <w:color w:val="00A1BA"/>
        <w:sz w:val="18"/>
        <w:szCs w:val="18"/>
      </w:rPr>
      <w:t xml:space="preserve">, </w:t>
    </w:r>
    <w:r w:rsidRPr="007C604F">
      <w:rPr>
        <w:rFonts w:ascii="Knedle Medium" w:hAnsi="Knedle Medium"/>
        <w:color w:val="00A1BA"/>
        <w:sz w:val="18"/>
        <w:szCs w:val="18"/>
      </w:rPr>
      <w:t>917 01 Trnava</w:t>
    </w:r>
    <w:r>
      <w:rPr>
        <w:rFonts w:ascii="Knedle Medium" w:hAnsi="Knedle Medium"/>
        <w:color w:val="00A1BA"/>
        <w:sz w:val="18"/>
        <w:szCs w:val="18"/>
      </w:rPr>
      <w:t xml:space="preserve"> </w:t>
    </w:r>
    <w:r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 w:rsidR="007408B4">
      <w:rPr>
        <w:rFonts w:ascii="Knedle Medium" w:hAnsi="Knedle Medium"/>
        <w:color w:val="00A1BA"/>
        <w:sz w:val="18"/>
        <w:szCs w:val="18"/>
      </w:rPr>
      <w:t xml:space="preserve">        </w:t>
    </w:r>
    <w:r>
      <w:rPr>
        <w:rFonts w:ascii="Knedle Medium" w:hAnsi="Knedle Medium"/>
        <w:color w:val="00A1BA"/>
        <w:sz w:val="18"/>
        <w:szCs w:val="18"/>
      </w:rPr>
      <w:t xml:space="preserve"> </w:t>
    </w:r>
    <w:r w:rsidR="00821296">
      <w:rPr>
        <w:rFonts w:ascii="Knedle Medium" w:hAnsi="Knedle Medium"/>
        <w:color w:val="00A1BA"/>
        <w:sz w:val="18"/>
        <w:szCs w:val="18"/>
      </w:rPr>
      <w:tab/>
    </w:r>
    <w:r w:rsidRPr="0016640C">
      <w:rPr>
        <w:rFonts w:ascii="Gotham Bold" w:hAnsi="Gotham Bold"/>
        <w:b/>
        <w:bCs/>
        <w:color w:val="00A1BA"/>
        <w:sz w:val="18"/>
        <w:szCs w:val="18"/>
      </w:rPr>
      <w:t>www.krajzazitkov.sk</w:t>
    </w:r>
  </w:p>
  <w:p w14:paraId="41EAB5A9" w14:textId="77777777" w:rsidR="001978ED" w:rsidRDefault="001978ED" w:rsidP="001978ED">
    <w:pPr>
      <w:spacing w:line="276" w:lineRule="auto"/>
      <w:rPr>
        <w:rFonts w:ascii="Knedle" w:hAnsi="Knedle"/>
        <w:b/>
        <w:bCs/>
        <w:color w:val="00A1BA"/>
        <w:sz w:val="18"/>
        <w:szCs w:val="18"/>
      </w:rPr>
    </w:pPr>
    <w:r w:rsidRPr="00B92128">
      <w:rPr>
        <w:rFonts w:ascii="Knedle Medium" w:hAnsi="Knedle Medium"/>
        <w:color w:val="00A1BA"/>
        <w:sz w:val="18"/>
        <w:szCs w:val="18"/>
      </w:rPr>
      <w:t>P.O.BOX 128, Slovenská republika</w:t>
    </w:r>
    <w:r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hyperlink r:id="rId2" w:history="1">
      <w:r w:rsidRPr="00B70479">
        <w:rPr>
          <w:rFonts w:ascii="Knedle Medium" w:hAnsi="Knedle Medium"/>
          <w:b/>
          <w:bCs/>
          <w:color w:val="00A1BA"/>
          <w:sz w:val="18"/>
          <w:szCs w:val="18"/>
        </w:rPr>
        <w:t>www.kocrtt.sk</w:t>
      </w:r>
    </w:hyperlink>
  </w:p>
  <w:p w14:paraId="6447D9ED" w14:textId="32A8A5B2" w:rsidR="001978ED" w:rsidRPr="007C604F" w:rsidRDefault="001978ED" w:rsidP="001978ED">
    <w:pPr>
      <w:spacing w:line="276" w:lineRule="auto"/>
      <w:rPr>
        <w:rFonts w:ascii="Knedle Medium" w:hAnsi="Knedle Medium"/>
        <w:color w:val="00A1BA"/>
        <w:sz w:val="18"/>
        <w:szCs w:val="18"/>
      </w:rPr>
    </w:pPr>
    <w:r w:rsidRPr="007C604F">
      <w:rPr>
        <w:rFonts w:ascii="Knedle Medium" w:hAnsi="Knedle Medium"/>
        <w:color w:val="00A1BA"/>
        <w:sz w:val="18"/>
        <w:szCs w:val="18"/>
      </w:rPr>
      <w:t>IČO: 52285758</w:t>
    </w:r>
    <w:r w:rsidR="007408B4">
      <w:rPr>
        <w:rFonts w:ascii="Knedle Medium" w:hAnsi="Knedle Medium"/>
        <w:color w:val="00A1BA"/>
        <w:sz w:val="18"/>
        <w:szCs w:val="18"/>
      </w:rPr>
      <w:t xml:space="preserve">      </w:t>
    </w:r>
    <w:r w:rsidRPr="007C604F">
      <w:rPr>
        <w:rFonts w:ascii="Knedle Medium" w:hAnsi="Knedle Medium"/>
        <w:color w:val="00A1BA"/>
        <w:sz w:val="18"/>
        <w:szCs w:val="18"/>
      </w:rPr>
      <w:t xml:space="preserve"> </w:t>
    </w:r>
  </w:p>
  <w:p w14:paraId="7DD35D61" w14:textId="36A5D11C" w:rsidR="00B06531" w:rsidRDefault="00B06531" w:rsidP="001978ED">
    <w:pPr>
      <w:spacing w:line="276" w:lineRule="auto"/>
      <w:rPr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095CA" w14:textId="77777777" w:rsidR="008E3E33" w:rsidRDefault="008E3E33" w:rsidP="008E3E33">
    <w:pPr>
      <w:spacing w:line="276" w:lineRule="auto"/>
      <w:rPr>
        <w:rFonts w:ascii="Knedle" w:hAnsi="Knedle"/>
        <w:b/>
        <w:bCs/>
        <w:color w:val="00A1BA"/>
        <w:sz w:val="18"/>
        <w:szCs w:val="18"/>
      </w:rPr>
    </w:pPr>
  </w:p>
  <w:p w14:paraId="14F75597" w14:textId="028E6D51" w:rsidR="00CB4E5B" w:rsidRPr="007C604F" w:rsidRDefault="00CB4E5B" w:rsidP="00CB4E5B">
    <w:pPr>
      <w:spacing w:line="276" w:lineRule="auto"/>
      <w:rPr>
        <w:rFonts w:ascii="Knedle Medium" w:hAnsi="Knedle Medium"/>
        <w:color w:val="00A1BA"/>
        <w:sz w:val="18"/>
        <w:szCs w:val="18"/>
      </w:rPr>
    </w:pPr>
    <w:r w:rsidRPr="00DE7182">
      <w:rPr>
        <w:noProof/>
        <w:lang w:eastAsia="sk-SK"/>
      </w:rPr>
      <w:drawing>
        <wp:anchor distT="0" distB="0" distL="114300" distR="114300" simplePos="0" relativeHeight="251658243" behindDoc="1" locked="0" layoutInCell="1" allowOverlap="1" wp14:anchorId="08EAA2DA" wp14:editId="2C764DE1">
          <wp:simplePos x="0" y="0"/>
          <wp:positionH relativeFrom="column">
            <wp:posOffset>-1637978</wp:posOffset>
          </wp:positionH>
          <wp:positionV relativeFrom="paragraph">
            <wp:posOffset>255291</wp:posOffset>
          </wp:positionV>
          <wp:extent cx="2389505" cy="1228725"/>
          <wp:effectExtent l="0" t="0" r="0" b="3175"/>
          <wp:wrapNone/>
          <wp:docPr id="1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389505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40C">
      <w:rPr>
        <w:rFonts w:ascii="Knedle" w:hAnsi="Knedle"/>
        <w:b/>
        <w:bCs/>
        <w:color w:val="00A1BA"/>
        <w:sz w:val="18"/>
        <w:szCs w:val="18"/>
      </w:rPr>
      <w:t xml:space="preserve">Krajská organizácia cestovného </w:t>
    </w:r>
    <w:r w:rsidRPr="00B9177F">
      <w:rPr>
        <w:rFonts w:ascii="Knedle" w:hAnsi="Knedle"/>
        <w:b/>
        <w:bCs/>
        <w:color w:val="00A1BA"/>
        <w:sz w:val="18"/>
        <w:szCs w:val="18"/>
      </w:rPr>
      <w:t>ruchu</w:t>
    </w:r>
    <w:r w:rsidRPr="00B9177F">
      <w:rPr>
        <w:rFonts w:ascii="Knedle Medium" w:hAnsi="Knedle Medium"/>
        <w:b/>
        <w:bCs/>
        <w:color w:val="00A1BA"/>
        <w:sz w:val="18"/>
        <w:szCs w:val="18"/>
      </w:rPr>
      <w:tab/>
      <w:t>Trnavský kraj</w:t>
    </w:r>
    <w:r w:rsidRPr="00B9177F">
      <w:rPr>
        <w:rFonts w:ascii="Knedle Medium" w:hAnsi="Knedle Medium"/>
        <w:b/>
        <w:bCs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  <w:t>info</w:t>
    </w:r>
    <w:r w:rsidRPr="007C604F">
      <w:rPr>
        <w:rFonts w:ascii="Knedle Medium" w:hAnsi="Knedle Medium"/>
        <w:color w:val="00A1BA"/>
        <w:sz w:val="18"/>
        <w:szCs w:val="18"/>
      </w:rPr>
      <w:t>@</w:t>
    </w:r>
    <w:r>
      <w:rPr>
        <w:rFonts w:ascii="Knedle Medium" w:hAnsi="Knedle Medium"/>
        <w:color w:val="00A1BA"/>
        <w:sz w:val="18"/>
        <w:szCs w:val="18"/>
      </w:rPr>
      <w:t>krajzazitkov</w:t>
    </w:r>
    <w:r w:rsidRPr="007C604F">
      <w:rPr>
        <w:rFonts w:ascii="Knedle Medium" w:hAnsi="Knedle Medium"/>
        <w:color w:val="00A1BA"/>
        <w:sz w:val="18"/>
        <w:szCs w:val="18"/>
      </w:rPr>
      <w:t xml:space="preserve">.sk </w:t>
    </w:r>
    <w:r w:rsidRPr="002C20E8">
      <w:rPr>
        <w:rFonts w:ascii="Knedle Medium" w:hAnsi="Knedle Medium"/>
        <w:color w:val="00A1BA"/>
        <w:sz w:val="18"/>
        <w:szCs w:val="18"/>
      </w:rPr>
      <w:t>Študentská 16, 917 01 Trnava</w:t>
    </w:r>
    <w:r w:rsidR="007408B4">
      <w:rPr>
        <w:rFonts w:ascii="Knedle Medium" w:hAnsi="Knedle Medium"/>
        <w:color w:val="00A1BA"/>
        <w:sz w:val="18"/>
        <w:szCs w:val="18"/>
      </w:rPr>
      <w:t xml:space="preserve"> </w:t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>+ 421</w:t>
    </w:r>
    <w:r>
      <w:rPr>
        <w:rFonts w:ascii="Cambria" w:hAnsi="Cambria" w:cs="Cambria"/>
        <w:color w:val="00A1BA"/>
        <w:sz w:val="18"/>
        <w:szCs w:val="18"/>
      </w:rPr>
      <w:t> </w:t>
    </w:r>
    <w:r>
      <w:rPr>
        <w:rFonts w:ascii="Knedle Medium" w:hAnsi="Knedle Medium"/>
        <w:color w:val="00A1BA"/>
        <w:sz w:val="18"/>
        <w:szCs w:val="18"/>
      </w:rPr>
      <w:t>948</w:t>
    </w:r>
    <w:r>
      <w:rPr>
        <w:rFonts w:ascii="Cambria" w:hAnsi="Cambria" w:cs="Cambria"/>
        <w:color w:val="00A1BA"/>
        <w:sz w:val="18"/>
        <w:szCs w:val="18"/>
      </w:rPr>
      <w:t> </w:t>
    </w:r>
    <w:r>
      <w:rPr>
        <w:rFonts w:ascii="Knedle Medium" w:hAnsi="Knedle Medium"/>
        <w:color w:val="00A1BA"/>
        <w:sz w:val="18"/>
        <w:szCs w:val="18"/>
      </w:rPr>
      <w:t>989 010</w:t>
    </w:r>
  </w:p>
  <w:p w14:paraId="6F9B388D" w14:textId="1A6B1918" w:rsidR="00CB4E5B" w:rsidRPr="007C604F" w:rsidRDefault="00CB4E5B" w:rsidP="00CB4E5B">
    <w:pPr>
      <w:spacing w:line="276" w:lineRule="auto"/>
      <w:rPr>
        <w:rFonts w:ascii="Knedle Medium" w:hAnsi="Knedle Medium"/>
        <w:color w:val="00A1BA"/>
        <w:sz w:val="18"/>
        <w:szCs w:val="18"/>
      </w:rPr>
    </w:pPr>
    <w:r>
      <w:rPr>
        <w:rFonts w:ascii="Knedle Medium" w:hAnsi="Knedle Medium"/>
        <w:color w:val="00A1BA"/>
        <w:sz w:val="18"/>
        <w:szCs w:val="18"/>
      </w:rPr>
      <w:t xml:space="preserve">Sídlo: </w:t>
    </w:r>
    <w:r w:rsidRPr="007C604F">
      <w:rPr>
        <w:rFonts w:ascii="Knedle Medium" w:hAnsi="Knedle Medium"/>
        <w:color w:val="00A1BA"/>
        <w:sz w:val="18"/>
        <w:szCs w:val="18"/>
      </w:rPr>
      <w:t>Starohájska 10</w:t>
    </w:r>
    <w:r>
      <w:rPr>
        <w:rFonts w:ascii="Knedle Medium" w:hAnsi="Knedle Medium"/>
        <w:color w:val="00A1BA"/>
        <w:sz w:val="18"/>
        <w:szCs w:val="18"/>
      </w:rPr>
      <w:t xml:space="preserve">, </w:t>
    </w:r>
    <w:r w:rsidRPr="007C604F">
      <w:rPr>
        <w:rFonts w:ascii="Knedle Medium" w:hAnsi="Knedle Medium"/>
        <w:color w:val="00A1BA"/>
        <w:sz w:val="18"/>
        <w:szCs w:val="18"/>
      </w:rPr>
      <w:t>917 01 Trnava</w:t>
    </w:r>
    <w:r>
      <w:rPr>
        <w:rFonts w:ascii="Knedle Medium" w:hAnsi="Knedle Medium"/>
        <w:color w:val="00A1BA"/>
        <w:sz w:val="18"/>
        <w:szCs w:val="18"/>
      </w:rPr>
      <w:t xml:space="preserve"> </w:t>
    </w:r>
    <w:r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>
      <w:rPr>
        <w:rFonts w:ascii="Knedle Medium" w:hAnsi="Knedle Medium"/>
        <w:color w:val="00A1BA"/>
        <w:sz w:val="18"/>
        <w:szCs w:val="18"/>
      </w:rPr>
      <w:tab/>
    </w:r>
    <w:r w:rsidR="007408B4">
      <w:rPr>
        <w:rFonts w:ascii="Knedle Medium" w:hAnsi="Knedle Medium"/>
        <w:color w:val="00A1BA"/>
        <w:sz w:val="18"/>
        <w:szCs w:val="18"/>
      </w:rPr>
      <w:t xml:space="preserve">        </w:t>
    </w:r>
    <w:r w:rsidR="00821296">
      <w:rPr>
        <w:rFonts w:ascii="Knedle Medium" w:hAnsi="Knedle Medium"/>
        <w:color w:val="00A1BA"/>
        <w:sz w:val="18"/>
        <w:szCs w:val="18"/>
      </w:rPr>
      <w:tab/>
    </w:r>
    <w:r w:rsidRPr="0016640C">
      <w:rPr>
        <w:rFonts w:ascii="Gotham Bold" w:hAnsi="Gotham Bold"/>
        <w:b/>
        <w:bCs/>
        <w:color w:val="00A1BA"/>
        <w:sz w:val="18"/>
        <w:szCs w:val="18"/>
      </w:rPr>
      <w:t>www.krajzazitkov.sk</w:t>
    </w:r>
  </w:p>
  <w:p w14:paraId="30D569FE" w14:textId="65C5922F" w:rsidR="00CB4E5B" w:rsidRDefault="00CB4E5B" w:rsidP="00CB4E5B">
    <w:pPr>
      <w:spacing w:line="276" w:lineRule="auto"/>
      <w:rPr>
        <w:rFonts w:ascii="Knedle" w:hAnsi="Knedle"/>
        <w:b/>
        <w:bCs/>
        <w:color w:val="00A1BA"/>
        <w:sz w:val="18"/>
        <w:szCs w:val="18"/>
      </w:rPr>
    </w:pPr>
    <w:r w:rsidRPr="00B92128">
      <w:rPr>
        <w:rFonts w:ascii="Knedle Medium" w:hAnsi="Knedle Medium"/>
        <w:color w:val="00A1BA"/>
        <w:sz w:val="18"/>
        <w:szCs w:val="18"/>
      </w:rPr>
      <w:t>P.O.BOX 128, Slovenská republika</w:t>
    </w:r>
    <w:r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r w:rsidRPr="007C604F">
      <w:rPr>
        <w:rFonts w:ascii="Knedle Medium" w:hAnsi="Knedle Medium"/>
        <w:color w:val="00A1BA"/>
        <w:sz w:val="18"/>
        <w:szCs w:val="18"/>
      </w:rPr>
      <w:tab/>
    </w:r>
    <w:hyperlink r:id="rId2" w:history="1">
      <w:r w:rsidRPr="00B70479">
        <w:rPr>
          <w:rFonts w:ascii="Knedle Medium" w:hAnsi="Knedle Medium"/>
          <w:b/>
          <w:bCs/>
          <w:color w:val="00A1BA"/>
          <w:sz w:val="18"/>
          <w:szCs w:val="18"/>
        </w:rPr>
        <w:t>www.kocrtt.sk</w:t>
      </w:r>
    </w:hyperlink>
  </w:p>
  <w:p w14:paraId="064FF6FD" w14:textId="0F39C70D" w:rsidR="00CB4E5B" w:rsidRPr="007C604F" w:rsidRDefault="00CB4E5B" w:rsidP="00CB4E5B">
    <w:pPr>
      <w:spacing w:line="276" w:lineRule="auto"/>
      <w:rPr>
        <w:rFonts w:ascii="Knedle Medium" w:hAnsi="Knedle Medium"/>
        <w:color w:val="00A1BA"/>
        <w:sz w:val="18"/>
        <w:szCs w:val="18"/>
      </w:rPr>
    </w:pPr>
    <w:r w:rsidRPr="007C604F">
      <w:rPr>
        <w:rFonts w:ascii="Knedle Medium" w:hAnsi="Knedle Medium"/>
        <w:color w:val="00A1BA"/>
        <w:sz w:val="18"/>
        <w:szCs w:val="18"/>
      </w:rPr>
      <w:t>IČO: 52285758</w:t>
    </w:r>
    <w:r w:rsidR="007408B4">
      <w:rPr>
        <w:rFonts w:ascii="Knedle Medium" w:hAnsi="Knedle Medium"/>
        <w:color w:val="00A1BA"/>
        <w:sz w:val="18"/>
        <w:szCs w:val="18"/>
      </w:rPr>
      <w:t xml:space="preserve">      </w:t>
    </w:r>
    <w:r w:rsidRPr="007C604F">
      <w:rPr>
        <w:rFonts w:ascii="Knedle Medium" w:hAnsi="Knedle Medium"/>
        <w:color w:val="00A1BA"/>
        <w:sz w:val="18"/>
        <w:szCs w:val="18"/>
      </w:rPr>
      <w:t xml:space="preserve"> </w:t>
    </w:r>
  </w:p>
  <w:p w14:paraId="44C306DA" w14:textId="77777777" w:rsidR="00CB4E5B" w:rsidRDefault="00CB4E5B" w:rsidP="00CB4E5B">
    <w:pPr>
      <w:tabs>
        <w:tab w:val="left" w:pos="1080"/>
        <w:tab w:val="left" w:pos="2520"/>
        <w:tab w:val="left" w:pos="4860"/>
        <w:tab w:val="left" w:pos="8280"/>
      </w:tabs>
      <w:jc w:val="both"/>
      <w:rPr>
        <w:iCs/>
        <w:sz w:val="20"/>
        <w:szCs w:val="20"/>
      </w:rPr>
    </w:pPr>
  </w:p>
  <w:p w14:paraId="53D6414B" w14:textId="015F35C6" w:rsidR="00B06531" w:rsidRPr="008E3E33" w:rsidRDefault="00B06531" w:rsidP="00CB4E5B">
    <w:pPr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D0B7B" w14:textId="77777777" w:rsidR="00E36CFA" w:rsidRDefault="00E36CFA">
      <w:bookmarkStart w:id="0" w:name="_Hlk5014577"/>
      <w:bookmarkEnd w:id="0"/>
      <w:r>
        <w:separator/>
      </w:r>
    </w:p>
  </w:footnote>
  <w:footnote w:type="continuationSeparator" w:id="0">
    <w:p w14:paraId="47C95D52" w14:textId="77777777" w:rsidR="00E36CFA" w:rsidRDefault="00E36CFA">
      <w:r>
        <w:continuationSeparator/>
      </w:r>
    </w:p>
  </w:footnote>
  <w:footnote w:type="continuationNotice" w:id="1">
    <w:p w14:paraId="1B328C05" w14:textId="77777777" w:rsidR="00E36CFA" w:rsidRDefault="00E36C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A635E" w14:textId="305FBDBB" w:rsidR="00B54394" w:rsidRPr="00B834F2" w:rsidRDefault="00543B86" w:rsidP="0099597F">
    <w:pPr>
      <w:tabs>
        <w:tab w:val="left" w:pos="2880"/>
        <w:tab w:val="left" w:pos="5040"/>
        <w:tab w:val="left" w:pos="7380"/>
      </w:tabs>
      <w:jc w:val="center"/>
      <w:rPr>
        <w:rFonts w:ascii="Arial" w:hAnsi="Arial" w:cs="Arial"/>
        <w:sz w:val="18"/>
        <w:szCs w:val="18"/>
      </w:rPr>
    </w:pPr>
    <w:r w:rsidRPr="00B834F2">
      <w:rPr>
        <w:rFonts w:ascii="Arial" w:hAnsi="Arial" w:cs="Arial"/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svetl1"/>
      <w:tblW w:w="38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00" w:firstRow="0" w:lastRow="0" w:firstColumn="0" w:lastColumn="0" w:noHBand="0" w:noVBand="0"/>
    </w:tblPr>
    <w:tblGrid>
      <w:gridCol w:w="3823"/>
    </w:tblGrid>
    <w:tr w:rsidR="00543B86" w14:paraId="5E6C1B77" w14:textId="77777777" w:rsidTr="00543B86">
      <w:trPr>
        <w:trHeight w:val="404"/>
      </w:trPr>
      <w:tc>
        <w:tcPr>
          <w:tcW w:w="3823" w:type="dxa"/>
        </w:tcPr>
        <w:p w14:paraId="43599313" w14:textId="38F0F0C8" w:rsidR="00543B86" w:rsidRDefault="00543B86"/>
      </w:tc>
    </w:tr>
  </w:tbl>
  <w:p w14:paraId="74667CB8" w14:textId="0AE96FDD" w:rsidR="00964B09" w:rsidRPr="00986BD2" w:rsidRDefault="007E5628" w:rsidP="00986BD2">
    <w:pPr>
      <w:tabs>
        <w:tab w:val="left" w:pos="4253"/>
      </w:tabs>
      <w:spacing w:before="95" w:line="312" w:lineRule="auto"/>
      <w:rPr>
        <w:rFonts w:ascii="Arial" w:hAnsi="Arial" w:cs="Arial"/>
        <w:b/>
        <w:sz w:val="20"/>
        <w:szCs w:val="20"/>
      </w:rPr>
    </w:pPr>
    <w:r w:rsidRPr="007C604F">
      <w:rPr>
        <w:noProof/>
        <w:lang w:eastAsia="sk-SK"/>
      </w:rPr>
      <w:drawing>
        <wp:anchor distT="0" distB="0" distL="114300" distR="114300" simplePos="0" relativeHeight="251658241" behindDoc="1" locked="0" layoutInCell="1" allowOverlap="1" wp14:anchorId="7E8A94B6" wp14:editId="2C02BD43">
          <wp:simplePos x="0" y="0"/>
          <wp:positionH relativeFrom="column">
            <wp:posOffset>3607629</wp:posOffset>
          </wp:positionH>
          <wp:positionV relativeFrom="paragraph">
            <wp:posOffset>-1979295</wp:posOffset>
          </wp:positionV>
          <wp:extent cx="2415540" cy="2471420"/>
          <wp:effectExtent l="0" t="0" r="0" b="508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2471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7182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491EF07E" wp14:editId="3D1B71C0">
          <wp:simplePos x="0" y="0"/>
          <wp:positionH relativeFrom="column">
            <wp:posOffset>4943994</wp:posOffset>
          </wp:positionH>
          <wp:positionV relativeFrom="paragraph">
            <wp:posOffset>-1343984</wp:posOffset>
          </wp:positionV>
          <wp:extent cx="2536872" cy="1304925"/>
          <wp:effectExtent l="69850" t="146050" r="288925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224332">
                    <a:off x="0" y="0"/>
                    <a:ext cx="2536872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5250" w:rsidRPr="00635250">
      <w:rPr>
        <w:noProof/>
        <w:lang w:eastAsia="sk-SK"/>
      </w:rPr>
      <w:drawing>
        <wp:anchor distT="0" distB="0" distL="114300" distR="114300" simplePos="0" relativeHeight="251658242" behindDoc="1" locked="0" layoutInCell="1" allowOverlap="1" wp14:anchorId="367C403E" wp14:editId="54D069C6">
          <wp:simplePos x="0" y="0"/>
          <wp:positionH relativeFrom="column">
            <wp:posOffset>-1462949</wp:posOffset>
          </wp:positionH>
          <wp:positionV relativeFrom="paragraph">
            <wp:posOffset>-1784985</wp:posOffset>
          </wp:positionV>
          <wp:extent cx="2906485" cy="2032308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6485" cy="2032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8B4">
      <w:rPr>
        <w:sz w:val="20"/>
      </w:rPr>
      <w:t xml:space="preserve"> </w:t>
    </w:r>
    <w:r w:rsidR="00964B09" w:rsidRPr="00C01E13">
      <w:rPr>
        <w:sz w:val="20"/>
      </w:rPr>
      <w:t xml:space="preserve"> </w:t>
    </w:r>
  </w:p>
  <w:p w14:paraId="1ACB8C8B" w14:textId="49947B04" w:rsidR="006606C2" w:rsidRPr="00964B09" w:rsidRDefault="006606C2" w:rsidP="00964B09">
    <w:pPr>
      <w:pStyle w:val="Zkladntext"/>
      <w:rPr>
        <w:rFonts w:ascii="Times New Roman"/>
        <w:b w:val="0"/>
        <w:sz w:val="16"/>
        <w:szCs w:val="16"/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64B8"/>
    <w:multiLevelType w:val="hybridMultilevel"/>
    <w:tmpl w:val="1FBA77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959D6"/>
    <w:multiLevelType w:val="multilevel"/>
    <w:tmpl w:val="4CCE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EF3BAF"/>
    <w:multiLevelType w:val="hybridMultilevel"/>
    <w:tmpl w:val="F810171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A448D"/>
    <w:multiLevelType w:val="hybridMultilevel"/>
    <w:tmpl w:val="B9FA47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A395E"/>
    <w:multiLevelType w:val="hybridMultilevel"/>
    <w:tmpl w:val="5AD88390"/>
    <w:lvl w:ilvl="0" w:tplc="D6C609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D6FE2"/>
    <w:multiLevelType w:val="hybridMultilevel"/>
    <w:tmpl w:val="896C6B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DD05C7"/>
    <w:multiLevelType w:val="hybridMultilevel"/>
    <w:tmpl w:val="D4B23B8E"/>
    <w:lvl w:ilvl="0" w:tplc="A52610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81EE0"/>
    <w:multiLevelType w:val="hybridMultilevel"/>
    <w:tmpl w:val="D09A3216"/>
    <w:lvl w:ilvl="0" w:tplc="CD76A04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2D0129"/>
    <w:multiLevelType w:val="hybridMultilevel"/>
    <w:tmpl w:val="98FEB3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E3F79"/>
    <w:multiLevelType w:val="hybridMultilevel"/>
    <w:tmpl w:val="C3180884"/>
    <w:lvl w:ilvl="0" w:tplc="4E94E4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2843A6"/>
    <w:multiLevelType w:val="hybridMultilevel"/>
    <w:tmpl w:val="975AF906"/>
    <w:lvl w:ilvl="0" w:tplc="CBAAC7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0MTA2NzOztDQ1tzBQ0lEKTi0uzszPAykwrAUADpsmdCwAAAA="/>
  </w:docVars>
  <w:rsids>
    <w:rsidRoot w:val="00CA6D4F"/>
    <w:rsid w:val="000002CE"/>
    <w:rsid w:val="00002A2B"/>
    <w:rsid w:val="00002A6E"/>
    <w:rsid w:val="0000427B"/>
    <w:rsid w:val="00006A4B"/>
    <w:rsid w:val="0000788E"/>
    <w:rsid w:val="000100C9"/>
    <w:rsid w:val="000106B4"/>
    <w:rsid w:val="00010CB8"/>
    <w:rsid w:val="00010FAF"/>
    <w:rsid w:val="000112DD"/>
    <w:rsid w:val="000116B8"/>
    <w:rsid w:val="00011936"/>
    <w:rsid w:val="00011D55"/>
    <w:rsid w:val="000128C1"/>
    <w:rsid w:val="0001613D"/>
    <w:rsid w:val="00020B17"/>
    <w:rsid w:val="00020BA7"/>
    <w:rsid w:val="00021FCC"/>
    <w:rsid w:val="000246C0"/>
    <w:rsid w:val="00026300"/>
    <w:rsid w:val="00030DE5"/>
    <w:rsid w:val="00031104"/>
    <w:rsid w:val="00032953"/>
    <w:rsid w:val="00033CDE"/>
    <w:rsid w:val="00034AF1"/>
    <w:rsid w:val="00034B38"/>
    <w:rsid w:val="00034FE7"/>
    <w:rsid w:val="000359B1"/>
    <w:rsid w:val="00035B43"/>
    <w:rsid w:val="00035BBB"/>
    <w:rsid w:val="00036011"/>
    <w:rsid w:val="000361F5"/>
    <w:rsid w:val="00036E8B"/>
    <w:rsid w:val="00037628"/>
    <w:rsid w:val="00037AF4"/>
    <w:rsid w:val="000401AC"/>
    <w:rsid w:val="00040474"/>
    <w:rsid w:val="0004357E"/>
    <w:rsid w:val="00043707"/>
    <w:rsid w:val="00043837"/>
    <w:rsid w:val="00044EB9"/>
    <w:rsid w:val="00051362"/>
    <w:rsid w:val="0005177F"/>
    <w:rsid w:val="00051928"/>
    <w:rsid w:val="00055089"/>
    <w:rsid w:val="0005665E"/>
    <w:rsid w:val="00057440"/>
    <w:rsid w:val="000602E0"/>
    <w:rsid w:val="00060393"/>
    <w:rsid w:val="00060AE0"/>
    <w:rsid w:val="000617AB"/>
    <w:rsid w:val="00061BF5"/>
    <w:rsid w:val="00061E79"/>
    <w:rsid w:val="00061EDA"/>
    <w:rsid w:val="00061EED"/>
    <w:rsid w:val="0006206E"/>
    <w:rsid w:val="00063502"/>
    <w:rsid w:val="0006691B"/>
    <w:rsid w:val="00066FCD"/>
    <w:rsid w:val="00070FBA"/>
    <w:rsid w:val="00072682"/>
    <w:rsid w:val="0007469A"/>
    <w:rsid w:val="000765C5"/>
    <w:rsid w:val="0007681A"/>
    <w:rsid w:val="00077AC7"/>
    <w:rsid w:val="00077FDA"/>
    <w:rsid w:val="00080127"/>
    <w:rsid w:val="00081996"/>
    <w:rsid w:val="00081B7B"/>
    <w:rsid w:val="000824E5"/>
    <w:rsid w:val="00084DF2"/>
    <w:rsid w:val="00087479"/>
    <w:rsid w:val="00090355"/>
    <w:rsid w:val="00091889"/>
    <w:rsid w:val="0009313B"/>
    <w:rsid w:val="0009353A"/>
    <w:rsid w:val="000938AE"/>
    <w:rsid w:val="000A04B6"/>
    <w:rsid w:val="000A0CBD"/>
    <w:rsid w:val="000A0DAB"/>
    <w:rsid w:val="000A17EA"/>
    <w:rsid w:val="000A1A80"/>
    <w:rsid w:val="000A278F"/>
    <w:rsid w:val="000A28EB"/>
    <w:rsid w:val="000A2F97"/>
    <w:rsid w:val="000A351E"/>
    <w:rsid w:val="000A4514"/>
    <w:rsid w:val="000A4892"/>
    <w:rsid w:val="000A71A1"/>
    <w:rsid w:val="000A7C0E"/>
    <w:rsid w:val="000B01C1"/>
    <w:rsid w:val="000B0A90"/>
    <w:rsid w:val="000B27CF"/>
    <w:rsid w:val="000B2B3B"/>
    <w:rsid w:val="000B2E41"/>
    <w:rsid w:val="000B5471"/>
    <w:rsid w:val="000B5B0E"/>
    <w:rsid w:val="000B5CDA"/>
    <w:rsid w:val="000B5F7A"/>
    <w:rsid w:val="000C097B"/>
    <w:rsid w:val="000C0D22"/>
    <w:rsid w:val="000C0D5B"/>
    <w:rsid w:val="000C4821"/>
    <w:rsid w:val="000C4ECD"/>
    <w:rsid w:val="000C5102"/>
    <w:rsid w:val="000C57C7"/>
    <w:rsid w:val="000C6AA6"/>
    <w:rsid w:val="000C74CE"/>
    <w:rsid w:val="000C75A7"/>
    <w:rsid w:val="000D2274"/>
    <w:rsid w:val="000D22C1"/>
    <w:rsid w:val="000D2C39"/>
    <w:rsid w:val="000D54B1"/>
    <w:rsid w:val="000D5772"/>
    <w:rsid w:val="000D5E18"/>
    <w:rsid w:val="000D71D4"/>
    <w:rsid w:val="000D7638"/>
    <w:rsid w:val="000E05EE"/>
    <w:rsid w:val="000E1086"/>
    <w:rsid w:val="000E11BA"/>
    <w:rsid w:val="000E1508"/>
    <w:rsid w:val="000E1C68"/>
    <w:rsid w:val="000E211C"/>
    <w:rsid w:val="000E2730"/>
    <w:rsid w:val="000E4D6B"/>
    <w:rsid w:val="000E55C9"/>
    <w:rsid w:val="000F00D8"/>
    <w:rsid w:val="000F0C74"/>
    <w:rsid w:val="000F1252"/>
    <w:rsid w:val="000F33C2"/>
    <w:rsid w:val="000F5178"/>
    <w:rsid w:val="000F58B1"/>
    <w:rsid w:val="000F5A14"/>
    <w:rsid w:val="000F66CE"/>
    <w:rsid w:val="000F6EE1"/>
    <w:rsid w:val="000F7F65"/>
    <w:rsid w:val="001008AA"/>
    <w:rsid w:val="001014B2"/>
    <w:rsid w:val="001014CB"/>
    <w:rsid w:val="00102268"/>
    <w:rsid w:val="001058B3"/>
    <w:rsid w:val="00105A12"/>
    <w:rsid w:val="00105FFC"/>
    <w:rsid w:val="001066DA"/>
    <w:rsid w:val="00106C71"/>
    <w:rsid w:val="00106CCB"/>
    <w:rsid w:val="00107543"/>
    <w:rsid w:val="00107985"/>
    <w:rsid w:val="00113453"/>
    <w:rsid w:val="0011429C"/>
    <w:rsid w:val="001217D6"/>
    <w:rsid w:val="00121A07"/>
    <w:rsid w:val="00121A69"/>
    <w:rsid w:val="00123248"/>
    <w:rsid w:val="001244A6"/>
    <w:rsid w:val="00124623"/>
    <w:rsid w:val="00126621"/>
    <w:rsid w:val="001267D7"/>
    <w:rsid w:val="00130653"/>
    <w:rsid w:val="0013095C"/>
    <w:rsid w:val="00130C5E"/>
    <w:rsid w:val="001310B3"/>
    <w:rsid w:val="00131266"/>
    <w:rsid w:val="00131C7A"/>
    <w:rsid w:val="00132756"/>
    <w:rsid w:val="00132FA7"/>
    <w:rsid w:val="001338BA"/>
    <w:rsid w:val="0013445A"/>
    <w:rsid w:val="00135D96"/>
    <w:rsid w:val="0014063F"/>
    <w:rsid w:val="00141E2E"/>
    <w:rsid w:val="001434F3"/>
    <w:rsid w:val="001437A9"/>
    <w:rsid w:val="00144820"/>
    <w:rsid w:val="00146153"/>
    <w:rsid w:val="00147F59"/>
    <w:rsid w:val="001503F8"/>
    <w:rsid w:val="0015067A"/>
    <w:rsid w:val="00151520"/>
    <w:rsid w:val="00151E86"/>
    <w:rsid w:val="00151F39"/>
    <w:rsid w:val="00153EA6"/>
    <w:rsid w:val="00153F1E"/>
    <w:rsid w:val="00154196"/>
    <w:rsid w:val="001542F7"/>
    <w:rsid w:val="00155D5E"/>
    <w:rsid w:val="0015621A"/>
    <w:rsid w:val="001579D8"/>
    <w:rsid w:val="00157D98"/>
    <w:rsid w:val="0016141C"/>
    <w:rsid w:val="0016384B"/>
    <w:rsid w:val="001646EE"/>
    <w:rsid w:val="0016476A"/>
    <w:rsid w:val="00164922"/>
    <w:rsid w:val="00164E01"/>
    <w:rsid w:val="00165580"/>
    <w:rsid w:val="00166267"/>
    <w:rsid w:val="0016640C"/>
    <w:rsid w:val="001668EB"/>
    <w:rsid w:val="00167162"/>
    <w:rsid w:val="0016762D"/>
    <w:rsid w:val="0016769F"/>
    <w:rsid w:val="001707F4"/>
    <w:rsid w:val="0017142B"/>
    <w:rsid w:val="00172ECC"/>
    <w:rsid w:val="00173EFE"/>
    <w:rsid w:val="00176801"/>
    <w:rsid w:val="00177414"/>
    <w:rsid w:val="00180B1E"/>
    <w:rsid w:val="001811DE"/>
    <w:rsid w:val="0018148B"/>
    <w:rsid w:val="00181703"/>
    <w:rsid w:val="00181ACA"/>
    <w:rsid w:val="00181D2D"/>
    <w:rsid w:val="001831F6"/>
    <w:rsid w:val="00183939"/>
    <w:rsid w:val="00183BC2"/>
    <w:rsid w:val="00185F0C"/>
    <w:rsid w:val="001877FA"/>
    <w:rsid w:val="00191407"/>
    <w:rsid w:val="001918C9"/>
    <w:rsid w:val="001921B7"/>
    <w:rsid w:val="00192289"/>
    <w:rsid w:val="001925AC"/>
    <w:rsid w:val="001925FB"/>
    <w:rsid w:val="00192901"/>
    <w:rsid w:val="0019346F"/>
    <w:rsid w:val="001938C9"/>
    <w:rsid w:val="00194976"/>
    <w:rsid w:val="00194A9F"/>
    <w:rsid w:val="00195230"/>
    <w:rsid w:val="001955E5"/>
    <w:rsid w:val="00195A8B"/>
    <w:rsid w:val="001965F9"/>
    <w:rsid w:val="001978ED"/>
    <w:rsid w:val="001A02D9"/>
    <w:rsid w:val="001A1F93"/>
    <w:rsid w:val="001A391D"/>
    <w:rsid w:val="001A463A"/>
    <w:rsid w:val="001A4C81"/>
    <w:rsid w:val="001A50D5"/>
    <w:rsid w:val="001A54D9"/>
    <w:rsid w:val="001A7931"/>
    <w:rsid w:val="001B2E39"/>
    <w:rsid w:val="001B625E"/>
    <w:rsid w:val="001B6BCE"/>
    <w:rsid w:val="001B6EF3"/>
    <w:rsid w:val="001B70BF"/>
    <w:rsid w:val="001B7C15"/>
    <w:rsid w:val="001C1E30"/>
    <w:rsid w:val="001C1E4D"/>
    <w:rsid w:val="001C2335"/>
    <w:rsid w:val="001C38EA"/>
    <w:rsid w:val="001C4F97"/>
    <w:rsid w:val="001C5B10"/>
    <w:rsid w:val="001C6613"/>
    <w:rsid w:val="001C729C"/>
    <w:rsid w:val="001C741A"/>
    <w:rsid w:val="001C7AD6"/>
    <w:rsid w:val="001D0C96"/>
    <w:rsid w:val="001D1675"/>
    <w:rsid w:val="001D1B7A"/>
    <w:rsid w:val="001D4B0E"/>
    <w:rsid w:val="001D66F0"/>
    <w:rsid w:val="001D72D8"/>
    <w:rsid w:val="001E0AB6"/>
    <w:rsid w:val="001E1E20"/>
    <w:rsid w:val="001E3819"/>
    <w:rsid w:val="001E49CD"/>
    <w:rsid w:val="001E773F"/>
    <w:rsid w:val="001E7A6C"/>
    <w:rsid w:val="001F09AF"/>
    <w:rsid w:val="001F0A7D"/>
    <w:rsid w:val="001F21A1"/>
    <w:rsid w:val="001F5973"/>
    <w:rsid w:val="001F6280"/>
    <w:rsid w:val="00200471"/>
    <w:rsid w:val="00200C07"/>
    <w:rsid w:val="00201B14"/>
    <w:rsid w:val="00201DDD"/>
    <w:rsid w:val="00202E1D"/>
    <w:rsid w:val="00203FBD"/>
    <w:rsid w:val="00204077"/>
    <w:rsid w:val="00204D87"/>
    <w:rsid w:val="002062C5"/>
    <w:rsid w:val="00210EBE"/>
    <w:rsid w:val="00211334"/>
    <w:rsid w:val="002117BF"/>
    <w:rsid w:val="002135EE"/>
    <w:rsid w:val="00215FBA"/>
    <w:rsid w:val="00216195"/>
    <w:rsid w:val="002166BA"/>
    <w:rsid w:val="002203D3"/>
    <w:rsid w:val="00221593"/>
    <w:rsid w:val="00223161"/>
    <w:rsid w:val="0022447D"/>
    <w:rsid w:val="0022579D"/>
    <w:rsid w:val="0022593A"/>
    <w:rsid w:val="00226DE2"/>
    <w:rsid w:val="002303CC"/>
    <w:rsid w:val="00235197"/>
    <w:rsid w:val="002369AD"/>
    <w:rsid w:val="0024030E"/>
    <w:rsid w:val="00240552"/>
    <w:rsid w:val="00243173"/>
    <w:rsid w:val="002433D2"/>
    <w:rsid w:val="002436ED"/>
    <w:rsid w:val="0024537E"/>
    <w:rsid w:val="00246F3B"/>
    <w:rsid w:val="00251BAF"/>
    <w:rsid w:val="00252768"/>
    <w:rsid w:val="0025316A"/>
    <w:rsid w:val="0025374C"/>
    <w:rsid w:val="00253ED7"/>
    <w:rsid w:val="00253F5A"/>
    <w:rsid w:val="00256B2C"/>
    <w:rsid w:val="002609B5"/>
    <w:rsid w:val="00262513"/>
    <w:rsid w:val="0026270C"/>
    <w:rsid w:val="00264081"/>
    <w:rsid w:val="0026489F"/>
    <w:rsid w:val="00266A1D"/>
    <w:rsid w:val="00267188"/>
    <w:rsid w:val="002702E4"/>
    <w:rsid w:val="0027076C"/>
    <w:rsid w:val="00271A80"/>
    <w:rsid w:val="00272689"/>
    <w:rsid w:val="00273042"/>
    <w:rsid w:val="002741A7"/>
    <w:rsid w:val="00274260"/>
    <w:rsid w:val="0027493E"/>
    <w:rsid w:val="00274E8C"/>
    <w:rsid w:val="002763C4"/>
    <w:rsid w:val="00277FBB"/>
    <w:rsid w:val="0028061E"/>
    <w:rsid w:val="00280CAC"/>
    <w:rsid w:val="0028135A"/>
    <w:rsid w:val="00281D1D"/>
    <w:rsid w:val="00281EF8"/>
    <w:rsid w:val="00282A77"/>
    <w:rsid w:val="002844B7"/>
    <w:rsid w:val="00284E8C"/>
    <w:rsid w:val="00286419"/>
    <w:rsid w:val="0029020B"/>
    <w:rsid w:val="00290AD9"/>
    <w:rsid w:val="00290FFB"/>
    <w:rsid w:val="002925E5"/>
    <w:rsid w:val="00293F46"/>
    <w:rsid w:val="002943A5"/>
    <w:rsid w:val="002945C1"/>
    <w:rsid w:val="002946E3"/>
    <w:rsid w:val="002956D7"/>
    <w:rsid w:val="002A1753"/>
    <w:rsid w:val="002A1CA2"/>
    <w:rsid w:val="002A1F9F"/>
    <w:rsid w:val="002A2903"/>
    <w:rsid w:val="002A2E57"/>
    <w:rsid w:val="002A3087"/>
    <w:rsid w:val="002A4C17"/>
    <w:rsid w:val="002A5A56"/>
    <w:rsid w:val="002A5FA8"/>
    <w:rsid w:val="002A747E"/>
    <w:rsid w:val="002B0898"/>
    <w:rsid w:val="002B2058"/>
    <w:rsid w:val="002B213C"/>
    <w:rsid w:val="002B29AD"/>
    <w:rsid w:val="002B2AB8"/>
    <w:rsid w:val="002B57B6"/>
    <w:rsid w:val="002B5C74"/>
    <w:rsid w:val="002B6468"/>
    <w:rsid w:val="002B7345"/>
    <w:rsid w:val="002B74A8"/>
    <w:rsid w:val="002B7A68"/>
    <w:rsid w:val="002C0821"/>
    <w:rsid w:val="002C4F49"/>
    <w:rsid w:val="002C6F04"/>
    <w:rsid w:val="002C74DE"/>
    <w:rsid w:val="002C7863"/>
    <w:rsid w:val="002C78DC"/>
    <w:rsid w:val="002D1AFE"/>
    <w:rsid w:val="002D3ABB"/>
    <w:rsid w:val="002D445C"/>
    <w:rsid w:val="002D56F8"/>
    <w:rsid w:val="002D5740"/>
    <w:rsid w:val="002D6236"/>
    <w:rsid w:val="002D71D5"/>
    <w:rsid w:val="002D79E9"/>
    <w:rsid w:val="002E0129"/>
    <w:rsid w:val="002E112C"/>
    <w:rsid w:val="002E33E0"/>
    <w:rsid w:val="002E44D0"/>
    <w:rsid w:val="002E4570"/>
    <w:rsid w:val="002E4BA5"/>
    <w:rsid w:val="002E5472"/>
    <w:rsid w:val="002E76ED"/>
    <w:rsid w:val="002E7AEF"/>
    <w:rsid w:val="002F0375"/>
    <w:rsid w:val="002F0E27"/>
    <w:rsid w:val="002F3F67"/>
    <w:rsid w:val="002F42D6"/>
    <w:rsid w:val="002F4675"/>
    <w:rsid w:val="002F5D7A"/>
    <w:rsid w:val="002F661D"/>
    <w:rsid w:val="002F72D2"/>
    <w:rsid w:val="003023E1"/>
    <w:rsid w:val="003031B6"/>
    <w:rsid w:val="00303232"/>
    <w:rsid w:val="003039DD"/>
    <w:rsid w:val="00304732"/>
    <w:rsid w:val="00304B03"/>
    <w:rsid w:val="0030505D"/>
    <w:rsid w:val="0030560E"/>
    <w:rsid w:val="003072DC"/>
    <w:rsid w:val="0031183D"/>
    <w:rsid w:val="00312C52"/>
    <w:rsid w:val="00313C79"/>
    <w:rsid w:val="00314136"/>
    <w:rsid w:val="00315D1C"/>
    <w:rsid w:val="00316025"/>
    <w:rsid w:val="003166EB"/>
    <w:rsid w:val="00317A91"/>
    <w:rsid w:val="00322B1A"/>
    <w:rsid w:val="00322F9D"/>
    <w:rsid w:val="00323F4B"/>
    <w:rsid w:val="003247F6"/>
    <w:rsid w:val="00324E4C"/>
    <w:rsid w:val="0032548F"/>
    <w:rsid w:val="00326162"/>
    <w:rsid w:val="0032694C"/>
    <w:rsid w:val="00326991"/>
    <w:rsid w:val="00327CEF"/>
    <w:rsid w:val="00327DE0"/>
    <w:rsid w:val="00330B29"/>
    <w:rsid w:val="00330C9F"/>
    <w:rsid w:val="00331573"/>
    <w:rsid w:val="0033248C"/>
    <w:rsid w:val="00336A9A"/>
    <w:rsid w:val="00337899"/>
    <w:rsid w:val="00337DAD"/>
    <w:rsid w:val="0034062F"/>
    <w:rsid w:val="003435AB"/>
    <w:rsid w:val="003436B8"/>
    <w:rsid w:val="00343827"/>
    <w:rsid w:val="00344B2D"/>
    <w:rsid w:val="0034619A"/>
    <w:rsid w:val="003461D2"/>
    <w:rsid w:val="003464D7"/>
    <w:rsid w:val="00346F01"/>
    <w:rsid w:val="00347D9C"/>
    <w:rsid w:val="00351112"/>
    <w:rsid w:val="0035225B"/>
    <w:rsid w:val="00352A87"/>
    <w:rsid w:val="00354FCE"/>
    <w:rsid w:val="003554A0"/>
    <w:rsid w:val="00356826"/>
    <w:rsid w:val="003570F9"/>
    <w:rsid w:val="0035726E"/>
    <w:rsid w:val="00357E0F"/>
    <w:rsid w:val="0036426C"/>
    <w:rsid w:val="00364500"/>
    <w:rsid w:val="0036517B"/>
    <w:rsid w:val="0036613A"/>
    <w:rsid w:val="0037065D"/>
    <w:rsid w:val="00370AFB"/>
    <w:rsid w:val="0037365A"/>
    <w:rsid w:val="00375B24"/>
    <w:rsid w:val="00376594"/>
    <w:rsid w:val="00377BFB"/>
    <w:rsid w:val="0038083A"/>
    <w:rsid w:val="00380B01"/>
    <w:rsid w:val="003810FE"/>
    <w:rsid w:val="003815CB"/>
    <w:rsid w:val="00381986"/>
    <w:rsid w:val="00381E8B"/>
    <w:rsid w:val="00381E8F"/>
    <w:rsid w:val="00382DD4"/>
    <w:rsid w:val="00384608"/>
    <w:rsid w:val="00384B05"/>
    <w:rsid w:val="003853E4"/>
    <w:rsid w:val="00385F58"/>
    <w:rsid w:val="00386366"/>
    <w:rsid w:val="003874E3"/>
    <w:rsid w:val="003878F2"/>
    <w:rsid w:val="00387CD9"/>
    <w:rsid w:val="00391504"/>
    <w:rsid w:val="00392975"/>
    <w:rsid w:val="003935A8"/>
    <w:rsid w:val="003961A8"/>
    <w:rsid w:val="00396897"/>
    <w:rsid w:val="003A0E11"/>
    <w:rsid w:val="003A1938"/>
    <w:rsid w:val="003A1CF5"/>
    <w:rsid w:val="003A7BB9"/>
    <w:rsid w:val="003B109E"/>
    <w:rsid w:val="003B2F7E"/>
    <w:rsid w:val="003B3D94"/>
    <w:rsid w:val="003B4E1C"/>
    <w:rsid w:val="003B6474"/>
    <w:rsid w:val="003B6A26"/>
    <w:rsid w:val="003B6AD0"/>
    <w:rsid w:val="003C1C81"/>
    <w:rsid w:val="003C2159"/>
    <w:rsid w:val="003C216C"/>
    <w:rsid w:val="003C22A6"/>
    <w:rsid w:val="003C2A50"/>
    <w:rsid w:val="003C5C30"/>
    <w:rsid w:val="003C60FE"/>
    <w:rsid w:val="003C668D"/>
    <w:rsid w:val="003D1D7A"/>
    <w:rsid w:val="003D1EF4"/>
    <w:rsid w:val="003D7036"/>
    <w:rsid w:val="003E10B7"/>
    <w:rsid w:val="003E1624"/>
    <w:rsid w:val="003E3DE0"/>
    <w:rsid w:val="003E5472"/>
    <w:rsid w:val="003E6037"/>
    <w:rsid w:val="003E61E3"/>
    <w:rsid w:val="003E6E6B"/>
    <w:rsid w:val="003E73C0"/>
    <w:rsid w:val="003E7504"/>
    <w:rsid w:val="003F047E"/>
    <w:rsid w:val="003F11A7"/>
    <w:rsid w:val="003F2DF5"/>
    <w:rsid w:val="003F3A43"/>
    <w:rsid w:val="003F4E0F"/>
    <w:rsid w:val="003F7749"/>
    <w:rsid w:val="003F7DBE"/>
    <w:rsid w:val="00400BDB"/>
    <w:rsid w:val="00403C16"/>
    <w:rsid w:val="00405180"/>
    <w:rsid w:val="004059B8"/>
    <w:rsid w:val="0040606D"/>
    <w:rsid w:val="00406518"/>
    <w:rsid w:val="00407036"/>
    <w:rsid w:val="00407D4A"/>
    <w:rsid w:val="004106DF"/>
    <w:rsid w:val="00413263"/>
    <w:rsid w:val="004139A7"/>
    <w:rsid w:val="00413A31"/>
    <w:rsid w:val="004145AB"/>
    <w:rsid w:val="00414990"/>
    <w:rsid w:val="00415123"/>
    <w:rsid w:val="00415CDA"/>
    <w:rsid w:val="0041610C"/>
    <w:rsid w:val="00416EF4"/>
    <w:rsid w:val="00421AFE"/>
    <w:rsid w:val="00422FB7"/>
    <w:rsid w:val="00423043"/>
    <w:rsid w:val="00423403"/>
    <w:rsid w:val="00423E0B"/>
    <w:rsid w:val="00424D08"/>
    <w:rsid w:val="00424FE6"/>
    <w:rsid w:val="00425AB5"/>
    <w:rsid w:val="0042697B"/>
    <w:rsid w:val="004270DB"/>
    <w:rsid w:val="004272D7"/>
    <w:rsid w:val="0043010C"/>
    <w:rsid w:val="00431605"/>
    <w:rsid w:val="004321FD"/>
    <w:rsid w:val="004331A4"/>
    <w:rsid w:val="004331D3"/>
    <w:rsid w:val="00434179"/>
    <w:rsid w:val="004356F2"/>
    <w:rsid w:val="00437D76"/>
    <w:rsid w:val="00437DC5"/>
    <w:rsid w:val="00441B77"/>
    <w:rsid w:val="004436C7"/>
    <w:rsid w:val="004438ED"/>
    <w:rsid w:val="00445E42"/>
    <w:rsid w:val="00447A08"/>
    <w:rsid w:val="00447FCA"/>
    <w:rsid w:val="004500B0"/>
    <w:rsid w:val="00450506"/>
    <w:rsid w:val="00451025"/>
    <w:rsid w:val="0045157D"/>
    <w:rsid w:val="00451794"/>
    <w:rsid w:val="00451CAF"/>
    <w:rsid w:val="00452C38"/>
    <w:rsid w:val="004538E8"/>
    <w:rsid w:val="0045401E"/>
    <w:rsid w:val="004541BA"/>
    <w:rsid w:val="00454797"/>
    <w:rsid w:val="00454CAA"/>
    <w:rsid w:val="0045614E"/>
    <w:rsid w:val="00457E37"/>
    <w:rsid w:val="004617E7"/>
    <w:rsid w:val="00462724"/>
    <w:rsid w:val="00462CF9"/>
    <w:rsid w:val="00462D12"/>
    <w:rsid w:val="0046527E"/>
    <w:rsid w:val="004661B3"/>
    <w:rsid w:val="00466EE1"/>
    <w:rsid w:val="00467507"/>
    <w:rsid w:val="00467549"/>
    <w:rsid w:val="00467C97"/>
    <w:rsid w:val="004712A6"/>
    <w:rsid w:val="00471301"/>
    <w:rsid w:val="00471EAC"/>
    <w:rsid w:val="004721EB"/>
    <w:rsid w:val="00472A2A"/>
    <w:rsid w:val="00473015"/>
    <w:rsid w:val="0047319D"/>
    <w:rsid w:val="004749B8"/>
    <w:rsid w:val="00475578"/>
    <w:rsid w:val="00476066"/>
    <w:rsid w:val="004762EA"/>
    <w:rsid w:val="004765A8"/>
    <w:rsid w:val="00477864"/>
    <w:rsid w:val="00480DFC"/>
    <w:rsid w:val="0048155F"/>
    <w:rsid w:val="00482857"/>
    <w:rsid w:val="00484F7F"/>
    <w:rsid w:val="004855CF"/>
    <w:rsid w:val="00485910"/>
    <w:rsid w:val="00486F53"/>
    <w:rsid w:val="00487203"/>
    <w:rsid w:val="00487761"/>
    <w:rsid w:val="004879B7"/>
    <w:rsid w:val="004910B2"/>
    <w:rsid w:val="00493AFB"/>
    <w:rsid w:val="00493C21"/>
    <w:rsid w:val="00493F24"/>
    <w:rsid w:val="00494E4A"/>
    <w:rsid w:val="00495638"/>
    <w:rsid w:val="00495CD2"/>
    <w:rsid w:val="0049774D"/>
    <w:rsid w:val="00497D3A"/>
    <w:rsid w:val="004A033B"/>
    <w:rsid w:val="004A0D00"/>
    <w:rsid w:val="004A11E8"/>
    <w:rsid w:val="004A138F"/>
    <w:rsid w:val="004A36D7"/>
    <w:rsid w:val="004A3AA7"/>
    <w:rsid w:val="004A3BA9"/>
    <w:rsid w:val="004A42B0"/>
    <w:rsid w:val="004A464D"/>
    <w:rsid w:val="004A4D6B"/>
    <w:rsid w:val="004A5436"/>
    <w:rsid w:val="004A6285"/>
    <w:rsid w:val="004A64F6"/>
    <w:rsid w:val="004A77F4"/>
    <w:rsid w:val="004B0E4E"/>
    <w:rsid w:val="004B1328"/>
    <w:rsid w:val="004B3247"/>
    <w:rsid w:val="004B3CD5"/>
    <w:rsid w:val="004B45F0"/>
    <w:rsid w:val="004B5099"/>
    <w:rsid w:val="004B5270"/>
    <w:rsid w:val="004B6BA5"/>
    <w:rsid w:val="004B6BB5"/>
    <w:rsid w:val="004B70A4"/>
    <w:rsid w:val="004C31B9"/>
    <w:rsid w:val="004C40F8"/>
    <w:rsid w:val="004C46B7"/>
    <w:rsid w:val="004C5D89"/>
    <w:rsid w:val="004C62F9"/>
    <w:rsid w:val="004C6EC0"/>
    <w:rsid w:val="004C7013"/>
    <w:rsid w:val="004C71E8"/>
    <w:rsid w:val="004C7275"/>
    <w:rsid w:val="004D0BAD"/>
    <w:rsid w:val="004D1465"/>
    <w:rsid w:val="004D2D89"/>
    <w:rsid w:val="004D344B"/>
    <w:rsid w:val="004D3DE3"/>
    <w:rsid w:val="004D592A"/>
    <w:rsid w:val="004D5A9D"/>
    <w:rsid w:val="004D7CAB"/>
    <w:rsid w:val="004E0764"/>
    <w:rsid w:val="004E0E43"/>
    <w:rsid w:val="004E30A4"/>
    <w:rsid w:val="004E456A"/>
    <w:rsid w:val="004E4E4C"/>
    <w:rsid w:val="004E5541"/>
    <w:rsid w:val="004E584B"/>
    <w:rsid w:val="004E667F"/>
    <w:rsid w:val="004E6CF9"/>
    <w:rsid w:val="004E6E2A"/>
    <w:rsid w:val="004F03A6"/>
    <w:rsid w:val="004F074D"/>
    <w:rsid w:val="004F0BBD"/>
    <w:rsid w:val="004F1362"/>
    <w:rsid w:val="004F1A72"/>
    <w:rsid w:val="004F2368"/>
    <w:rsid w:val="004F413D"/>
    <w:rsid w:val="004F443C"/>
    <w:rsid w:val="004F45D4"/>
    <w:rsid w:val="004F4635"/>
    <w:rsid w:val="004F4FEC"/>
    <w:rsid w:val="004F5AAB"/>
    <w:rsid w:val="004F5B4D"/>
    <w:rsid w:val="004F6D4F"/>
    <w:rsid w:val="004F730E"/>
    <w:rsid w:val="004F7711"/>
    <w:rsid w:val="00501304"/>
    <w:rsid w:val="00501B27"/>
    <w:rsid w:val="0050212F"/>
    <w:rsid w:val="00503184"/>
    <w:rsid w:val="005046F5"/>
    <w:rsid w:val="005049F0"/>
    <w:rsid w:val="00505299"/>
    <w:rsid w:val="00506012"/>
    <w:rsid w:val="00507294"/>
    <w:rsid w:val="00507F1D"/>
    <w:rsid w:val="005104D4"/>
    <w:rsid w:val="0051117B"/>
    <w:rsid w:val="00512744"/>
    <w:rsid w:val="00516D5D"/>
    <w:rsid w:val="00517663"/>
    <w:rsid w:val="0051785D"/>
    <w:rsid w:val="0052089F"/>
    <w:rsid w:val="00520BAB"/>
    <w:rsid w:val="0052123D"/>
    <w:rsid w:val="00521435"/>
    <w:rsid w:val="00522EF2"/>
    <w:rsid w:val="0052663B"/>
    <w:rsid w:val="00526B60"/>
    <w:rsid w:val="00526E57"/>
    <w:rsid w:val="00530063"/>
    <w:rsid w:val="00530721"/>
    <w:rsid w:val="00531BDC"/>
    <w:rsid w:val="0053465F"/>
    <w:rsid w:val="00535447"/>
    <w:rsid w:val="00536042"/>
    <w:rsid w:val="005368AB"/>
    <w:rsid w:val="00540B4D"/>
    <w:rsid w:val="00540E8B"/>
    <w:rsid w:val="00541399"/>
    <w:rsid w:val="00543B86"/>
    <w:rsid w:val="00544EA8"/>
    <w:rsid w:val="005457D3"/>
    <w:rsid w:val="00545817"/>
    <w:rsid w:val="00546AF5"/>
    <w:rsid w:val="00546BA6"/>
    <w:rsid w:val="00546CBB"/>
    <w:rsid w:val="00547170"/>
    <w:rsid w:val="0055029F"/>
    <w:rsid w:val="00551984"/>
    <w:rsid w:val="00553869"/>
    <w:rsid w:val="00553B82"/>
    <w:rsid w:val="00554571"/>
    <w:rsid w:val="00556282"/>
    <w:rsid w:val="0055750C"/>
    <w:rsid w:val="00557B3F"/>
    <w:rsid w:val="00557C20"/>
    <w:rsid w:val="005629AA"/>
    <w:rsid w:val="00563BAA"/>
    <w:rsid w:val="00564054"/>
    <w:rsid w:val="00564C8F"/>
    <w:rsid w:val="00564D15"/>
    <w:rsid w:val="005656A5"/>
    <w:rsid w:val="00565E97"/>
    <w:rsid w:val="00566809"/>
    <w:rsid w:val="00566E3F"/>
    <w:rsid w:val="00567EB3"/>
    <w:rsid w:val="00570534"/>
    <w:rsid w:val="005707C6"/>
    <w:rsid w:val="00571004"/>
    <w:rsid w:val="005717B4"/>
    <w:rsid w:val="00571AC8"/>
    <w:rsid w:val="00571D49"/>
    <w:rsid w:val="00571E25"/>
    <w:rsid w:val="00571F22"/>
    <w:rsid w:val="005755D8"/>
    <w:rsid w:val="005765D7"/>
    <w:rsid w:val="00576AA6"/>
    <w:rsid w:val="00577C72"/>
    <w:rsid w:val="00580168"/>
    <w:rsid w:val="00580B41"/>
    <w:rsid w:val="00581060"/>
    <w:rsid w:val="005821D3"/>
    <w:rsid w:val="0058345E"/>
    <w:rsid w:val="0058346A"/>
    <w:rsid w:val="00583B02"/>
    <w:rsid w:val="0058427E"/>
    <w:rsid w:val="0058497B"/>
    <w:rsid w:val="00585099"/>
    <w:rsid w:val="00587EE1"/>
    <w:rsid w:val="0059030A"/>
    <w:rsid w:val="005904F9"/>
    <w:rsid w:val="00591236"/>
    <w:rsid w:val="00592B31"/>
    <w:rsid w:val="00596659"/>
    <w:rsid w:val="005A0A5A"/>
    <w:rsid w:val="005A0F1D"/>
    <w:rsid w:val="005A1477"/>
    <w:rsid w:val="005A16FB"/>
    <w:rsid w:val="005A174E"/>
    <w:rsid w:val="005A1C42"/>
    <w:rsid w:val="005A205B"/>
    <w:rsid w:val="005A265D"/>
    <w:rsid w:val="005A4167"/>
    <w:rsid w:val="005A461D"/>
    <w:rsid w:val="005A4927"/>
    <w:rsid w:val="005A4D74"/>
    <w:rsid w:val="005A5095"/>
    <w:rsid w:val="005A5DED"/>
    <w:rsid w:val="005A6017"/>
    <w:rsid w:val="005A639D"/>
    <w:rsid w:val="005A6D6B"/>
    <w:rsid w:val="005B1741"/>
    <w:rsid w:val="005B4726"/>
    <w:rsid w:val="005B5716"/>
    <w:rsid w:val="005B6446"/>
    <w:rsid w:val="005C084D"/>
    <w:rsid w:val="005C0F24"/>
    <w:rsid w:val="005C2582"/>
    <w:rsid w:val="005C3A01"/>
    <w:rsid w:val="005C3AD2"/>
    <w:rsid w:val="005C5BF8"/>
    <w:rsid w:val="005C657F"/>
    <w:rsid w:val="005C73E9"/>
    <w:rsid w:val="005C77CD"/>
    <w:rsid w:val="005D2ED2"/>
    <w:rsid w:val="005D38FF"/>
    <w:rsid w:val="005D3D1A"/>
    <w:rsid w:val="005D3E49"/>
    <w:rsid w:val="005D4755"/>
    <w:rsid w:val="005D4E0B"/>
    <w:rsid w:val="005D4EBB"/>
    <w:rsid w:val="005D52EC"/>
    <w:rsid w:val="005D5D5E"/>
    <w:rsid w:val="005D67A2"/>
    <w:rsid w:val="005E0E1A"/>
    <w:rsid w:val="005E0EA5"/>
    <w:rsid w:val="005E13A3"/>
    <w:rsid w:val="005E19AE"/>
    <w:rsid w:val="005E6E79"/>
    <w:rsid w:val="005E7FB5"/>
    <w:rsid w:val="005F05F9"/>
    <w:rsid w:val="005F1770"/>
    <w:rsid w:val="005F252F"/>
    <w:rsid w:val="005F2740"/>
    <w:rsid w:val="005F401A"/>
    <w:rsid w:val="005F5731"/>
    <w:rsid w:val="0060218F"/>
    <w:rsid w:val="006028A7"/>
    <w:rsid w:val="00603279"/>
    <w:rsid w:val="006040D4"/>
    <w:rsid w:val="00604B12"/>
    <w:rsid w:val="006068D6"/>
    <w:rsid w:val="00606C32"/>
    <w:rsid w:val="00611853"/>
    <w:rsid w:val="006123B5"/>
    <w:rsid w:val="00613F02"/>
    <w:rsid w:val="006141E2"/>
    <w:rsid w:val="0061479C"/>
    <w:rsid w:val="006147B4"/>
    <w:rsid w:val="0061496E"/>
    <w:rsid w:val="00614F75"/>
    <w:rsid w:val="006207FF"/>
    <w:rsid w:val="006221D9"/>
    <w:rsid w:val="00622B87"/>
    <w:rsid w:val="0062310B"/>
    <w:rsid w:val="00623D74"/>
    <w:rsid w:val="00624C38"/>
    <w:rsid w:val="006252AE"/>
    <w:rsid w:val="00625535"/>
    <w:rsid w:val="006259BA"/>
    <w:rsid w:val="00625ED4"/>
    <w:rsid w:val="00626DB1"/>
    <w:rsid w:val="00626FF9"/>
    <w:rsid w:val="006279F0"/>
    <w:rsid w:val="00631B24"/>
    <w:rsid w:val="006323EE"/>
    <w:rsid w:val="00632A23"/>
    <w:rsid w:val="00635250"/>
    <w:rsid w:val="00635D3B"/>
    <w:rsid w:val="00636E95"/>
    <w:rsid w:val="00640374"/>
    <w:rsid w:val="00641225"/>
    <w:rsid w:val="00642C7F"/>
    <w:rsid w:val="006432CA"/>
    <w:rsid w:val="00643DC2"/>
    <w:rsid w:val="00646BFB"/>
    <w:rsid w:val="006471A2"/>
    <w:rsid w:val="00650348"/>
    <w:rsid w:val="0065057B"/>
    <w:rsid w:val="00650D38"/>
    <w:rsid w:val="0065332C"/>
    <w:rsid w:val="0065387E"/>
    <w:rsid w:val="00653DC6"/>
    <w:rsid w:val="006545AF"/>
    <w:rsid w:val="006549D6"/>
    <w:rsid w:val="00654B93"/>
    <w:rsid w:val="00656FEB"/>
    <w:rsid w:val="006606C2"/>
    <w:rsid w:val="0066291C"/>
    <w:rsid w:val="00663955"/>
    <w:rsid w:val="006645B3"/>
    <w:rsid w:val="00666482"/>
    <w:rsid w:val="00666C81"/>
    <w:rsid w:val="00667440"/>
    <w:rsid w:val="0066769E"/>
    <w:rsid w:val="0066784A"/>
    <w:rsid w:val="00667FEE"/>
    <w:rsid w:val="00670053"/>
    <w:rsid w:val="006713AF"/>
    <w:rsid w:val="00671E05"/>
    <w:rsid w:val="00672821"/>
    <w:rsid w:val="00673A9C"/>
    <w:rsid w:val="00674338"/>
    <w:rsid w:val="0067466D"/>
    <w:rsid w:val="00674F0B"/>
    <w:rsid w:val="0067788B"/>
    <w:rsid w:val="00680193"/>
    <w:rsid w:val="006809D4"/>
    <w:rsid w:val="00681274"/>
    <w:rsid w:val="0068138B"/>
    <w:rsid w:val="00682459"/>
    <w:rsid w:val="00682763"/>
    <w:rsid w:val="00682E7E"/>
    <w:rsid w:val="00682FEC"/>
    <w:rsid w:val="00683D9B"/>
    <w:rsid w:val="006846A9"/>
    <w:rsid w:val="00684B88"/>
    <w:rsid w:val="0068600F"/>
    <w:rsid w:val="0069042D"/>
    <w:rsid w:val="00690BE6"/>
    <w:rsid w:val="00690C32"/>
    <w:rsid w:val="0069173C"/>
    <w:rsid w:val="006926A2"/>
    <w:rsid w:val="00692A23"/>
    <w:rsid w:val="00693326"/>
    <w:rsid w:val="00697A44"/>
    <w:rsid w:val="006A0180"/>
    <w:rsid w:val="006A1B9E"/>
    <w:rsid w:val="006A3EF6"/>
    <w:rsid w:val="006A5312"/>
    <w:rsid w:val="006A59FE"/>
    <w:rsid w:val="006A6941"/>
    <w:rsid w:val="006A7C82"/>
    <w:rsid w:val="006B39D2"/>
    <w:rsid w:val="006C0640"/>
    <w:rsid w:val="006C07AC"/>
    <w:rsid w:val="006C08D4"/>
    <w:rsid w:val="006C0B3D"/>
    <w:rsid w:val="006C3532"/>
    <w:rsid w:val="006C3BC2"/>
    <w:rsid w:val="006C415D"/>
    <w:rsid w:val="006C586F"/>
    <w:rsid w:val="006C5884"/>
    <w:rsid w:val="006C6E11"/>
    <w:rsid w:val="006C720D"/>
    <w:rsid w:val="006C7EF6"/>
    <w:rsid w:val="006D01F7"/>
    <w:rsid w:val="006D35AF"/>
    <w:rsid w:val="006D4258"/>
    <w:rsid w:val="006D428B"/>
    <w:rsid w:val="006D540E"/>
    <w:rsid w:val="006D5FB6"/>
    <w:rsid w:val="006D70F9"/>
    <w:rsid w:val="006E0625"/>
    <w:rsid w:val="006E0BEC"/>
    <w:rsid w:val="006E120F"/>
    <w:rsid w:val="006E4A38"/>
    <w:rsid w:val="006E4B2C"/>
    <w:rsid w:val="006E56C7"/>
    <w:rsid w:val="006F1BCA"/>
    <w:rsid w:val="006F20A8"/>
    <w:rsid w:val="006F29D0"/>
    <w:rsid w:val="006F31DC"/>
    <w:rsid w:val="006F31F5"/>
    <w:rsid w:val="006F330B"/>
    <w:rsid w:val="006F42CA"/>
    <w:rsid w:val="006F4775"/>
    <w:rsid w:val="006F5AF3"/>
    <w:rsid w:val="006F63E1"/>
    <w:rsid w:val="006F7587"/>
    <w:rsid w:val="007031D3"/>
    <w:rsid w:val="00703559"/>
    <w:rsid w:val="00703CF6"/>
    <w:rsid w:val="007047A0"/>
    <w:rsid w:val="00704F8A"/>
    <w:rsid w:val="00705A9D"/>
    <w:rsid w:val="007071D6"/>
    <w:rsid w:val="00707231"/>
    <w:rsid w:val="0070728A"/>
    <w:rsid w:val="00707C48"/>
    <w:rsid w:val="00707F1F"/>
    <w:rsid w:val="007107D8"/>
    <w:rsid w:val="00712AF6"/>
    <w:rsid w:val="00713365"/>
    <w:rsid w:val="00715181"/>
    <w:rsid w:val="00715419"/>
    <w:rsid w:val="0071558E"/>
    <w:rsid w:val="00716575"/>
    <w:rsid w:val="00717704"/>
    <w:rsid w:val="00717F3A"/>
    <w:rsid w:val="00721619"/>
    <w:rsid w:val="007227B2"/>
    <w:rsid w:val="00722BB0"/>
    <w:rsid w:val="00725311"/>
    <w:rsid w:val="00725E50"/>
    <w:rsid w:val="007261B1"/>
    <w:rsid w:val="00726D06"/>
    <w:rsid w:val="00727329"/>
    <w:rsid w:val="0073056B"/>
    <w:rsid w:val="00730D6E"/>
    <w:rsid w:val="00731425"/>
    <w:rsid w:val="00733B88"/>
    <w:rsid w:val="00735519"/>
    <w:rsid w:val="007367B4"/>
    <w:rsid w:val="00736A11"/>
    <w:rsid w:val="0074045B"/>
    <w:rsid w:val="007408B4"/>
    <w:rsid w:val="00740B2F"/>
    <w:rsid w:val="00742F29"/>
    <w:rsid w:val="00744A58"/>
    <w:rsid w:val="00744C5E"/>
    <w:rsid w:val="00744CB2"/>
    <w:rsid w:val="00746A43"/>
    <w:rsid w:val="00747472"/>
    <w:rsid w:val="0075012E"/>
    <w:rsid w:val="0075052C"/>
    <w:rsid w:val="007507F3"/>
    <w:rsid w:val="0075179D"/>
    <w:rsid w:val="00752793"/>
    <w:rsid w:val="00753599"/>
    <w:rsid w:val="00756B80"/>
    <w:rsid w:val="00756EF5"/>
    <w:rsid w:val="00757458"/>
    <w:rsid w:val="00761E9D"/>
    <w:rsid w:val="007621BA"/>
    <w:rsid w:val="007627A2"/>
    <w:rsid w:val="00762A78"/>
    <w:rsid w:val="00762CA3"/>
    <w:rsid w:val="0076546A"/>
    <w:rsid w:val="00766789"/>
    <w:rsid w:val="00770419"/>
    <w:rsid w:val="00773F6F"/>
    <w:rsid w:val="00777B68"/>
    <w:rsid w:val="00777DFA"/>
    <w:rsid w:val="00780126"/>
    <w:rsid w:val="00780629"/>
    <w:rsid w:val="007816D8"/>
    <w:rsid w:val="00782216"/>
    <w:rsid w:val="007829FB"/>
    <w:rsid w:val="00782C12"/>
    <w:rsid w:val="007848E3"/>
    <w:rsid w:val="00784A95"/>
    <w:rsid w:val="00787300"/>
    <w:rsid w:val="00787342"/>
    <w:rsid w:val="00790027"/>
    <w:rsid w:val="007906E2"/>
    <w:rsid w:val="00790773"/>
    <w:rsid w:val="007909B2"/>
    <w:rsid w:val="00790E1B"/>
    <w:rsid w:val="007926EA"/>
    <w:rsid w:val="007939BD"/>
    <w:rsid w:val="007950B6"/>
    <w:rsid w:val="00796A8E"/>
    <w:rsid w:val="00797960"/>
    <w:rsid w:val="007A13D2"/>
    <w:rsid w:val="007A17D6"/>
    <w:rsid w:val="007A1F3C"/>
    <w:rsid w:val="007A3D4B"/>
    <w:rsid w:val="007A45A4"/>
    <w:rsid w:val="007A5636"/>
    <w:rsid w:val="007A6D77"/>
    <w:rsid w:val="007A7CBA"/>
    <w:rsid w:val="007B149C"/>
    <w:rsid w:val="007B16DB"/>
    <w:rsid w:val="007B2253"/>
    <w:rsid w:val="007B3644"/>
    <w:rsid w:val="007B4B1A"/>
    <w:rsid w:val="007B4BED"/>
    <w:rsid w:val="007B54B4"/>
    <w:rsid w:val="007B55E1"/>
    <w:rsid w:val="007C39E6"/>
    <w:rsid w:val="007C5184"/>
    <w:rsid w:val="007C604F"/>
    <w:rsid w:val="007C7462"/>
    <w:rsid w:val="007CFACA"/>
    <w:rsid w:val="007D1EED"/>
    <w:rsid w:val="007D2B30"/>
    <w:rsid w:val="007D4053"/>
    <w:rsid w:val="007D4347"/>
    <w:rsid w:val="007D49C7"/>
    <w:rsid w:val="007D4C58"/>
    <w:rsid w:val="007D54A5"/>
    <w:rsid w:val="007D5905"/>
    <w:rsid w:val="007D5C14"/>
    <w:rsid w:val="007D6B9F"/>
    <w:rsid w:val="007D77D3"/>
    <w:rsid w:val="007D78B9"/>
    <w:rsid w:val="007E08FF"/>
    <w:rsid w:val="007E1463"/>
    <w:rsid w:val="007E2A1C"/>
    <w:rsid w:val="007E3094"/>
    <w:rsid w:val="007E310D"/>
    <w:rsid w:val="007E4361"/>
    <w:rsid w:val="007E52E2"/>
    <w:rsid w:val="007E5628"/>
    <w:rsid w:val="007E5F92"/>
    <w:rsid w:val="007E663F"/>
    <w:rsid w:val="007E69F0"/>
    <w:rsid w:val="007E71DA"/>
    <w:rsid w:val="007E7B1F"/>
    <w:rsid w:val="007F2233"/>
    <w:rsid w:val="007F3315"/>
    <w:rsid w:val="007F4BF3"/>
    <w:rsid w:val="007F5964"/>
    <w:rsid w:val="007F5B22"/>
    <w:rsid w:val="007F6160"/>
    <w:rsid w:val="007F66F5"/>
    <w:rsid w:val="007F6AEC"/>
    <w:rsid w:val="007F7795"/>
    <w:rsid w:val="007F7B0B"/>
    <w:rsid w:val="007F7CD5"/>
    <w:rsid w:val="00800422"/>
    <w:rsid w:val="008012BB"/>
    <w:rsid w:val="00803BA2"/>
    <w:rsid w:val="00803ED0"/>
    <w:rsid w:val="00804382"/>
    <w:rsid w:val="008046AC"/>
    <w:rsid w:val="008059BB"/>
    <w:rsid w:val="00806CCF"/>
    <w:rsid w:val="008104F5"/>
    <w:rsid w:val="008112B5"/>
    <w:rsid w:val="00813BA2"/>
    <w:rsid w:val="00816419"/>
    <w:rsid w:val="00816D8B"/>
    <w:rsid w:val="00816EDC"/>
    <w:rsid w:val="008179E2"/>
    <w:rsid w:val="00820FA8"/>
    <w:rsid w:val="00821296"/>
    <w:rsid w:val="00822F1F"/>
    <w:rsid w:val="00823B9E"/>
    <w:rsid w:val="008249B8"/>
    <w:rsid w:val="00824AEF"/>
    <w:rsid w:val="00826842"/>
    <w:rsid w:val="008271E1"/>
    <w:rsid w:val="00831174"/>
    <w:rsid w:val="0083119C"/>
    <w:rsid w:val="00832833"/>
    <w:rsid w:val="00833BFD"/>
    <w:rsid w:val="00834547"/>
    <w:rsid w:val="0083555C"/>
    <w:rsid w:val="008357D9"/>
    <w:rsid w:val="0083769F"/>
    <w:rsid w:val="0084076D"/>
    <w:rsid w:val="0084190A"/>
    <w:rsid w:val="00843B79"/>
    <w:rsid w:val="0084456A"/>
    <w:rsid w:val="008446E7"/>
    <w:rsid w:val="00845519"/>
    <w:rsid w:val="00847170"/>
    <w:rsid w:val="008514A2"/>
    <w:rsid w:val="008518FF"/>
    <w:rsid w:val="00852A04"/>
    <w:rsid w:val="00855D63"/>
    <w:rsid w:val="0085716F"/>
    <w:rsid w:val="0086486F"/>
    <w:rsid w:val="008648E8"/>
    <w:rsid w:val="008667AA"/>
    <w:rsid w:val="00867588"/>
    <w:rsid w:val="008677BC"/>
    <w:rsid w:val="00870442"/>
    <w:rsid w:val="008714EF"/>
    <w:rsid w:val="00872774"/>
    <w:rsid w:val="008730FE"/>
    <w:rsid w:val="00873886"/>
    <w:rsid w:val="00873D77"/>
    <w:rsid w:val="008754F4"/>
    <w:rsid w:val="0087585A"/>
    <w:rsid w:val="00875C27"/>
    <w:rsid w:val="00877117"/>
    <w:rsid w:val="00877B25"/>
    <w:rsid w:val="00877C1C"/>
    <w:rsid w:val="00877CD3"/>
    <w:rsid w:val="00877F5F"/>
    <w:rsid w:val="0088331F"/>
    <w:rsid w:val="008833B6"/>
    <w:rsid w:val="00883B15"/>
    <w:rsid w:val="00883E93"/>
    <w:rsid w:val="0088487D"/>
    <w:rsid w:val="00884FE0"/>
    <w:rsid w:val="00885FBB"/>
    <w:rsid w:val="00886D53"/>
    <w:rsid w:val="00886D63"/>
    <w:rsid w:val="0089205F"/>
    <w:rsid w:val="00892722"/>
    <w:rsid w:val="00892985"/>
    <w:rsid w:val="00892A39"/>
    <w:rsid w:val="00894117"/>
    <w:rsid w:val="008944A9"/>
    <w:rsid w:val="00895F34"/>
    <w:rsid w:val="008970CB"/>
    <w:rsid w:val="00897C70"/>
    <w:rsid w:val="008A12D1"/>
    <w:rsid w:val="008A16E7"/>
    <w:rsid w:val="008A28FE"/>
    <w:rsid w:val="008A2A0E"/>
    <w:rsid w:val="008A4387"/>
    <w:rsid w:val="008A4FFC"/>
    <w:rsid w:val="008A52D5"/>
    <w:rsid w:val="008A5BB4"/>
    <w:rsid w:val="008A5CDC"/>
    <w:rsid w:val="008A7EBB"/>
    <w:rsid w:val="008A7F8A"/>
    <w:rsid w:val="008B0308"/>
    <w:rsid w:val="008B132B"/>
    <w:rsid w:val="008B5361"/>
    <w:rsid w:val="008B693B"/>
    <w:rsid w:val="008B70EC"/>
    <w:rsid w:val="008B7390"/>
    <w:rsid w:val="008B75C4"/>
    <w:rsid w:val="008C0DD0"/>
    <w:rsid w:val="008C3042"/>
    <w:rsid w:val="008C42AD"/>
    <w:rsid w:val="008C44CB"/>
    <w:rsid w:val="008C553D"/>
    <w:rsid w:val="008C5D94"/>
    <w:rsid w:val="008C62CD"/>
    <w:rsid w:val="008C7B0D"/>
    <w:rsid w:val="008D0976"/>
    <w:rsid w:val="008D0B3C"/>
    <w:rsid w:val="008D141D"/>
    <w:rsid w:val="008D281B"/>
    <w:rsid w:val="008D31D2"/>
    <w:rsid w:val="008D4497"/>
    <w:rsid w:val="008D4B1B"/>
    <w:rsid w:val="008D7560"/>
    <w:rsid w:val="008E0149"/>
    <w:rsid w:val="008E0556"/>
    <w:rsid w:val="008E0F69"/>
    <w:rsid w:val="008E36B4"/>
    <w:rsid w:val="008E3764"/>
    <w:rsid w:val="008E3D99"/>
    <w:rsid w:val="008E3DDB"/>
    <w:rsid w:val="008E3E33"/>
    <w:rsid w:val="008E4741"/>
    <w:rsid w:val="008E63E8"/>
    <w:rsid w:val="008E6E2D"/>
    <w:rsid w:val="008E6E8E"/>
    <w:rsid w:val="008E7285"/>
    <w:rsid w:val="008E7785"/>
    <w:rsid w:val="008E789C"/>
    <w:rsid w:val="008E79A8"/>
    <w:rsid w:val="008F03A4"/>
    <w:rsid w:val="008F0689"/>
    <w:rsid w:val="008F0EF9"/>
    <w:rsid w:val="008F24B1"/>
    <w:rsid w:val="008F3FA3"/>
    <w:rsid w:val="008F4455"/>
    <w:rsid w:val="008F67EA"/>
    <w:rsid w:val="008F793B"/>
    <w:rsid w:val="009000BE"/>
    <w:rsid w:val="00900B9B"/>
    <w:rsid w:val="00900D00"/>
    <w:rsid w:val="00901551"/>
    <w:rsid w:val="00901D7B"/>
    <w:rsid w:val="0090321F"/>
    <w:rsid w:val="00904A9E"/>
    <w:rsid w:val="00905DDC"/>
    <w:rsid w:val="00906178"/>
    <w:rsid w:val="009113ED"/>
    <w:rsid w:val="00912B8F"/>
    <w:rsid w:val="00915B97"/>
    <w:rsid w:val="00916A92"/>
    <w:rsid w:val="00920B86"/>
    <w:rsid w:val="00922E49"/>
    <w:rsid w:val="00923D40"/>
    <w:rsid w:val="00924531"/>
    <w:rsid w:val="00926324"/>
    <w:rsid w:val="00926E18"/>
    <w:rsid w:val="00930943"/>
    <w:rsid w:val="009318C8"/>
    <w:rsid w:val="00935314"/>
    <w:rsid w:val="0094223D"/>
    <w:rsid w:val="009433E0"/>
    <w:rsid w:val="00943AF3"/>
    <w:rsid w:val="00944F77"/>
    <w:rsid w:val="009452E8"/>
    <w:rsid w:val="009455B7"/>
    <w:rsid w:val="009457DA"/>
    <w:rsid w:val="00946506"/>
    <w:rsid w:val="00947510"/>
    <w:rsid w:val="00950A83"/>
    <w:rsid w:val="00950E13"/>
    <w:rsid w:val="00951BF6"/>
    <w:rsid w:val="00951F8B"/>
    <w:rsid w:val="00952EA9"/>
    <w:rsid w:val="00952EC6"/>
    <w:rsid w:val="009533BF"/>
    <w:rsid w:val="009543A0"/>
    <w:rsid w:val="00955E7E"/>
    <w:rsid w:val="009567D7"/>
    <w:rsid w:val="00956C96"/>
    <w:rsid w:val="009579A8"/>
    <w:rsid w:val="0096067D"/>
    <w:rsid w:val="00960BB9"/>
    <w:rsid w:val="00962779"/>
    <w:rsid w:val="00962868"/>
    <w:rsid w:val="00963E44"/>
    <w:rsid w:val="00964B09"/>
    <w:rsid w:val="00964FE8"/>
    <w:rsid w:val="009650AA"/>
    <w:rsid w:val="00965FED"/>
    <w:rsid w:val="00967D70"/>
    <w:rsid w:val="00970591"/>
    <w:rsid w:val="00972541"/>
    <w:rsid w:val="00973502"/>
    <w:rsid w:val="009741DE"/>
    <w:rsid w:val="00975AA7"/>
    <w:rsid w:val="00975ED7"/>
    <w:rsid w:val="0097601E"/>
    <w:rsid w:val="00977290"/>
    <w:rsid w:val="00980BA6"/>
    <w:rsid w:val="00981E5D"/>
    <w:rsid w:val="00982FD1"/>
    <w:rsid w:val="0098385F"/>
    <w:rsid w:val="00984468"/>
    <w:rsid w:val="00984671"/>
    <w:rsid w:val="00986BD2"/>
    <w:rsid w:val="009901A2"/>
    <w:rsid w:val="00990481"/>
    <w:rsid w:val="00990A66"/>
    <w:rsid w:val="00990D1C"/>
    <w:rsid w:val="00991E40"/>
    <w:rsid w:val="0099274A"/>
    <w:rsid w:val="00992DF7"/>
    <w:rsid w:val="00993075"/>
    <w:rsid w:val="00993800"/>
    <w:rsid w:val="00994AE3"/>
    <w:rsid w:val="00994FD8"/>
    <w:rsid w:val="0099530B"/>
    <w:rsid w:val="0099597F"/>
    <w:rsid w:val="0099636C"/>
    <w:rsid w:val="00997A38"/>
    <w:rsid w:val="00997AAE"/>
    <w:rsid w:val="00997D5A"/>
    <w:rsid w:val="009A02BC"/>
    <w:rsid w:val="009A0E79"/>
    <w:rsid w:val="009A0EEF"/>
    <w:rsid w:val="009A191A"/>
    <w:rsid w:val="009A267B"/>
    <w:rsid w:val="009A3E4C"/>
    <w:rsid w:val="009A3FDB"/>
    <w:rsid w:val="009A4738"/>
    <w:rsid w:val="009A4E24"/>
    <w:rsid w:val="009A5133"/>
    <w:rsid w:val="009A52BF"/>
    <w:rsid w:val="009A5A10"/>
    <w:rsid w:val="009A5F3B"/>
    <w:rsid w:val="009A608A"/>
    <w:rsid w:val="009A6716"/>
    <w:rsid w:val="009A6746"/>
    <w:rsid w:val="009A756C"/>
    <w:rsid w:val="009B1586"/>
    <w:rsid w:val="009B181B"/>
    <w:rsid w:val="009B1841"/>
    <w:rsid w:val="009B1C58"/>
    <w:rsid w:val="009B218C"/>
    <w:rsid w:val="009B21CB"/>
    <w:rsid w:val="009B39C9"/>
    <w:rsid w:val="009B39E4"/>
    <w:rsid w:val="009B455F"/>
    <w:rsid w:val="009B5BBD"/>
    <w:rsid w:val="009B6B1D"/>
    <w:rsid w:val="009B6FFE"/>
    <w:rsid w:val="009C1034"/>
    <w:rsid w:val="009C1AAB"/>
    <w:rsid w:val="009C21C6"/>
    <w:rsid w:val="009C4380"/>
    <w:rsid w:val="009C454F"/>
    <w:rsid w:val="009C5D1F"/>
    <w:rsid w:val="009C740D"/>
    <w:rsid w:val="009C78A9"/>
    <w:rsid w:val="009D120F"/>
    <w:rsid w:val="009D24A9"/>
    <w:rsid w:val="009D34AA"/>
    <w:rsid w:val="009D5A83"/>
    <w:rsid w:val="009D5E17"/>
    <w:rsid w:val="009D644B"/>
    <w:rsid w:val="009D794B"/>
    <w:rsid w:val="009D7A8E"/>
    <w:rsid w:val="009E0293"/>
    <w:rsid w:val="009E0FBE"/>
    <w:rsid w:val="009E112C"/>
    <w:rsid w:val="009E25F7"/>
    <w:rsid w:val="009E3439"/>
    <w:rsid w:val="009E346B"/>
    <w:rsid w:val="009E4379"/>
    <w:rsid w:val="009E493A"/>
    <w:rsid w:val="009F0BAF"/>
    <w:rsid w:val="009F148D"/>
    <w:rsid w:val="009F1A11"/>
    <w:rsid w:val="009F1A92"/>
    <w:rsid w:val="009F1F39"/>
    <w:rsid w:val="009F2387"/>
    <w:rsid w:val="009F241C"/>
    <w:rsid w:val="009F2877"/>
    <w:rsid w:val="009F2C4C"/>
    <w:rsid w:val="009F40DD"/>
    <w:rsid w:val="009F6430"/>
    <w:rsid w:val="009F7357"/>
    <w:rsid w:val="009F7706"/>
    <w:rsid w:val="00A0013A"/>
    <w:rsid w:val="00A026CF"/>
    <w:rsid w:val="00A03CE6"/>
    <w:rsid w:val="00A04F3C"/>
    <w:rsid w:val="00A05428"/>
    <w:rsid w:val="00A0545C"/>
    <w:rsid w:val="00A06CB6"/>
    <w:rsid w:val="00A079FB"/>
    <w:rsid w:val="00A10357"/>
    <w:rsid w:val="00A113DC"/>
    <w:rsid w:val="00A11C06"/>
    <w:rsid w:val="00A12671"/>
    <w:rsid w:val="00A13758"/>
    <w:rsid w:val="00A139FB"/>
    <w:rsid w:val="00A170B4"/>
    <w:rsid w:val="00A17F7B"/>
    <w:rsid w:val="00A20694"/>
    <w:rsid w:val="00A218BD"/>
    <w:rsid w:val="00A225E1"/>
    <w:rsid w:val="00A233D1"/>
    <w:rsid w:val="00A2362A"/>
    <w:rsid w:val="00A23E94"/>
    <w:rsid w:val="00A24544"/>
    <w:rsid w:val="00A25A06"/>
    <w:rsid w:val="00A25C90"/>
    <w:rsid w:val="00A27A9A"/>
    <w:rsid w:val="00A30A8D"/>
    <w:rsid w:val="00A3223D"/>
    <w:rsid w:val="00A324E3"/>
    <w:rsid w:val="00A32B16"/>
    <w:rsid w:val="00A333F3"/>
    <w:rsid w:val="00A3525F"/>
    <w:rsid w:val="00A369F8"/>
    <w:rsid w:val="00A40A67"/>
    <w:rsid w:val="00A416EF"/>
    <w:rsid w:val="00A4198F"/>
    <w:rsid w:val="00A41E30"/>
    <w:rsid w:val="00A424C3"/>
    <w:rsid w:val="00A42897"/>
    <w:rsid w:val="00A45048"/>
    <w:rsid w:val="00A45114"/>
    <w:rsid w:val="00A458C5"/>
    <w:rsid w:val="00A47D14"/>
    <w:rsid w:val="00A50F42"/>
    <w:rsid w:val="00A51262"/>
    <w:rsid w:val="00A52072"/>
    <w:rsid w:val="00A53774"/>
    <w:rsid w:val="00A54A98"/>
    <w:rsid w:val="00A550A7"/>
    <w:rsid w:val="00A557BC"/>
    <w:rsid w:val="00A60E57"/>
    <w:rsid w:val="00A610D2"/>
    <w:rsid w:val="00A611FE"/>
    <w:rsid w:val="00A6173A"/>
    <w:rsid w:val="00A629B0"/>
    <w:rsid w:val="00A635E9"/>
    <w:rsid w:val="00A6547C"/>
    <w:rsid w:val="00A67B19"/>
    <w:rsid w:val="00A72B8A"/>
    <w:rsid w:val="00A73B48"/>
    <w:rsid w:val="00A75735"/>
    <w:rsid w:val="00A75C35"/>
    <w:rsid w:val="00A761B7"/>
    <w:rsid w:val="00A773BA"/>
    <w:rsid w:val="00A7779E"/>
    <w:rsid w:val="00A777EB"/>
    <w:rsid w:val="00A77AC7"/>
    <w:rsid w:val="00A77E78"/>
    <w:rsid w:val="00A8093B"/>
    <w:rsid w:val="00A80B59"/>
    <w:rsid w:val="00A8151B"/>
    <w:rsid w:val="00A83DCC"/>
    <w:rsid w:val="00A841E2"/>
    <w:rsid w:val="00A85D4E"/>
    <w:rsid w:val="00A85D74"/>
    <w:rsid w:val="00A860DF"/>
    <w:rsid w:val="00A8651B"/>
    <w:rsid w:val="00A86C07"/>
    <w:rsid w:val="00A871FB"/>
    <w:rsid w:val="00A913FA"/>
    <w:rsid w:val="00A91C95"/>
    <w:rsid w:val="00A921D1"/>
    <w:rsid w:val="00A93A1E"/>
    <w:rsid w:val="00A94F89"/>
    <w:rsid w:val="00A96029"/>
    <w:rsid w:val="00A96B09"/>
    <w:rsid w:val="00A96D99"/>
    <w:rsid w:val="00A970F8"/>
    <w:rsid w:val="00A97591"/>
    <w:rsid w:val="00AA2157"/>
    <w:rsid w:val="00AA3B4D"/>
    <w:rsid w:val="00AA4B98"/>
    <w:rsid w:val="00AA5806"/>
    <w:rsid w:val="00AA6115"/>
    <w:rsid w:val="00AA7B9A"/>
    <w:rsid w:val="00AA7EE8"/>
    <w:rsid w:val="00AB0262"/>
    <w:rsid w:val="00AB1098"/>
    <w:rsid w:val="00AB1BEC"/>
    <w:rsid w:val="00AB1E36"/>
    <w:rsid w:val="00AB1E4C"/>
    <w:rsid w:val="00AB3127"/>
    <w:rsid w:val="00AB34E4"/>
    <w:rsid w:val="00AB3EDC"/>
    <w:rsid w:val="00AB473F"/>
    <w:rsid w:val="00AB47B3"/>
    <w:rsid w:val="00AB7207"/>
    <w:rsid w:val="00AC0223"/>
    <w:rsid w:val="00AC03C0"/>
    <w:rsid w:val="00AC2140"/>
    <w:rsid w:val="00AC22FA"/>
    <w:rsid w:val="00AC436F"/>
    <w:rsid w:val="00AC451F"/>
    <w:rsid w:val="00AC68B2"/>
    <w:rsid w:val="00AC6D08"/>
    <w:rsid w:val="00AC75D5"/>
    <w:rsid w:val="00AD026A"/>
    <w:rsid w:val="00AD0F52"/>
    <w:rsid w:val="00AD4EF8"/>
    <w:rsid w:val="00AD51CC"/>
    <w:rsid w:val="00AD6152"/>
    <w:rsid w:val="00AD6B9D"/>
    <w:rsid w:val="00AD75A6"/>
    <w:rsid w:val="00AD7DAD"/>
    <w:rsid w:val="00AE1C74"/>
    <w:rsid w:val="00AE228C"/>
    <w:rsid w:val="00AE26FB"/>
    <w:rsid w:val="00AE2919"/>
    <w:rsid w:val="00AE4DE8"/>
    <w:rsid w:val="00AE5A6F"/>
    <w:rsid w:val="00AE770D"/>
    <w:rsid w:val="00AE7927"/>
    <w:rsid w:val="00AE7C86"/>
    <w:rsid w:val="00AF20CE"/>
    <w:rsid w:val="00AF27BE"/>
    <w:rsid w:val="00AF4A1B"/>
    <w:rsid w:val="00AF4ED3"/>
    <w:rsid w:val="00AF567F"/>
    <w:rsid w:val="00AF5FB4"/>
    <w:rsid w:val="00AF6632"/>
    <w:rsid w:val="00AF7048"/>
    <w:rsid w:val="00AF75D5"/>
    <w:rsid w:val="00B007B6"/>
    <w:rsid w:val="00B03514"/>
    <w:rsid w:val="00B03D03"/>
    <w:rsid w:val="00B0545E"/>
    <w:rsid w:val="00B06531"/>
    <w:rsid w:val="00B06DC8"/>
    <w:rsid w:val="00B06EEC"/>
    <w:rsid w:val="00B10157"/>
    <w:rsid w:val="00B10345"/>
    <w:rsid w:val="00B10F5F"/>
    <w:rsid w:val="00B11060"/>
    <w:rsid w:val="00B110F2"/>
    <w:rsid w:val="00B11D44"/>
    <w:rsid w:val="00B1236D"/>
    <w:rsid w:val="00B13744"/>
    <w:rsid w:val="00B13C65"/>
    <w:rsid w:val="00B1447F"/>
    <w:rsid w:val="00B1495C"/>
    <w:rsid w:val="00B16021"/>
    <w:rsid w:val="00B16B4D"/>
    <w:rsid w:val="00B173F4"/>
    <w:rsid w:val="00B207B4"/>
    <w:rsid w:val="00B21346"/>
    <w:rsid w:val="00B22EF9"/>
    <w:rsid w:val="00B2346D"/>
    <w:rsid w:val="00B2399E"/>
    <w:rsid w:val="00B23B77"/>
    <w:rsid w:val="00B24174"/>
    <w:rsid w:val="00B2685E"/>
    <w:rsid w:val="00B26A8A"/>
    <w:rsid w:val="00B26CDF"/>
    <w:rsid w:val="00B270AA"/>
    <w:rsid w:val="00B27B98"/>
    <w:rsid w:val="00B300B4"/>
    <w:rsid w:val="00B31757"/>
    <w:rsid w:val="00B319AF"/>
    <w:rsid w:val="00B32FD0"/>
    <w:rsid w:val="00B33654"/>
    <w:rsid w:val="00B33DBD"/>
    <w:rsid w:val="00B37087"/>
    <w:rsid w:val="00B414A2"/>
    <w:rsid w:val="00B41DAA"/>
    <w:rsid w:val="00B449BF"/>
    <w:rsid w:val="00B4636A"/>
    <w:rsid w:val="00B46C2C"/>
    <w:rsid w:val="00B47D7E"/>
    <w:rsid w:val="00B50020"/>
    <w:rsid w:val="00B5030A"/>
    <w:rsid w:val="00B50B85"/>
    <w:rsid w:val="00B513D4"/>
    <w:rsid w:val="00B514B9"/>
    <w:rsid w:val="00B51EF8"/>
    <w:rsid w:val="00B52D6C"/>
    <w:rsid w:val="00B54394"/>
    <w:rsid w:val="00B54CB8"/>
    <w:rsid w:val="00B57CCF"/>
    <w:rsid w:val="00B57D5B"/>
    <w:rsid w:val="00B60BFE"/>
    <w:rsid w:val="00B62598"/>
    <w:rsid w:val="00B62D39"/>
    <w:rsid w:val="00B63BDD"/>
    <w:rsid w:val="00B64344"/>
    <w:rsid w:val="00B64937"/>
    <w:rsid w:val="00B66B97"/>
    <w:rsid w:val="00B66C0B"/>
    <w:rsid w:val="00B70058"/>
    <w:rsid w:val="00B70299"/>
    <w:rsid w:val="00B7219B"/>
    <w:rsid w:val="00B72DD1"/>
    <w:rsid w:val="00B735E4"/>
    <w:rsid w:val="00B73EF2"/>
    <w:rsid w:val="00B74535"/>
    <w:rsid w:val="00B75563"/>
    <w:rsid w:val="00B76033"/>
    <w:rsid w:val="00B76722"/>
    <w:rsid w:val="00B812A1"/>
    <w:rsid w:val="00B82EF6"/>
    <w:rsid w:val="00B834F2"/>
    <w:rsid w:val="00B845AA"/>
    <w:rsid w:val="00B84BB5"/>
    <w:rsid w:val="00B85CB5"/>
    <w:rsid w:val="00B91027"/>
    <w:rsid w:val="00B91773"/>
    <w:rsid w:val="00B917CD"/>
    <w:rsid w:val="00B94036"/>
    <w:rsid w:val="00B955BF"/>
    <w:rsid w:val="00B959D7"/>
    <w:rsid w:val="00B9627F"/>
    <w:rsid w:val="00B9630E"/>
    <w:rsid w:val="00BA1E8C"/>
    <w:rsid w:val="00BA43BE"/>
    <w:rsid w:val="00BA5FDE"/>
    <w:rsid w:val="00BA68C5"/>
    <w:rsid w:val="00BA6C59"/>
    <w:rsid w:val="00BA77D6"/>
    <w:rsid w:val="00BB017C"/>
    <w:rsid w:val="00BB0FAE"/>
    <w:rsid w:val="00BB1FD1"/>
    <w:rsid w:val="00BB30C1"/>
    <w:rsid w:val="00BB3CD9"/>
    <w:rsid w:val="00BB4500"/>
    <w:rsid w:val="00BB4FD4"/>
    <w:rsid w:val="00BB5470"/>
    <w:rsid w:val="00BB5DCA"/>
    <w:rsid w:val="00BB7582"/>
    <w:rsid w:val="00BB792E"/>
    <w:rsid w:val="00BB7F89"/>
    <w:rsid w:val="00BC12D5"/>
    <w:rsid w:val="00BC162F"/>
    <w:rsid w:val="00BC2E3D"/>
    <w:rsid w:val="00BC3B1D"/>
    <w:rsid w:val="00BC3BE2"/>
    <w:rsid w:val="00BC4290"/>
    <w:rsid w:val="00BC4A1B"/>
    <w:rsid w:val="00BC510E"/>
    <w:rsid w:val="00BC561A"/>
    <w:rsid w:val="00BC57A1"/>
    <w:rsid w:val="00BC682F"/>
    <w:rsid w:val="00BD0485"/>
    <w:rsid w:val="00BD0FED"/>
    <w:rsid w:val="00BD3AF3"/>
    <w:rsid w:val="00BD4421"/>
    <w:rsid w:val="00BD563D"/>
    <w:rsid w:val="00BD6A4D"/>
    <w:rsid w:val="00BD7002"/>
    <w:rsid w:val="00BE018B"/>
    <w:rsid w:val="00BE0C0E"/>
    <w:rsid w:val="00BE1CAD"/>
    <w:rsid w:val="00BE2531"/>
    <w:rsid w:val="00BE2B26"/>
    <w:rsid w:val="00BE38CA"/>
    <w:rsid w:val="00BE3EC4"/>
    <w:rsid w:val="00BE5EB6"/>
    <w:rsid w:val="00BE7603"/>
    <w:rsid w:val="00BE7EB6"/>
    <w:rsid w:val="00BF13B6"/>
    <w:rsid w:val="00BF1550"/>
    <w:rsid w:val="00BF1C22"/>
    <w:rsid w:val="00BF24C7"/>
    <w:rsid w:val="00BF26AD"/>
    <w:rsid w:val="00BF2C24"/>
    <w:rsid w:val="00BF5F8E"/>
    <w:rsid w:val="00C00997"/>
    <w:rsid w:val="00C01992"/>
    <w:rsid w:val="00C01E13"/>
    <w:rsid w:val="00C026A0"/>
    <w:rsid w:val="00C04A96"/>
    <w:rsid w:val="00C059D2"/>
    <w:rsid w:val="00C05C7C"/>
    <w:rsid w:val="00C06346"/>
    <w:rsid w:val="00C06ADC"/>
    <w:rsid w:val="00C07854"/>
    <w:rsid w:val="00C1180B"/>
    <w:rsid w:val="00C15629"/>
    <w:rsid w:val="00C163A3"/>
    <w:rsid w:val="00C16787"/>
    <w:rsid w:val="00C16926"/>
    <w:rsid w:val="00C22371"/>
    <w:rsid w:val="00C2344A"/>
    <w:rsid w:val="00C24E25"/>
    <w:rsid w:val="00C26444"/>
    <w:rsid w:val="00C26731"/>
    <w:rsid w:val="00C26F28"/>
    <w:rsid w:val="00C2741B"/>
    <w:rsid w:val="00C27808"/>
    <w:rsid w:val="00C30F09"/>
    <w:rsid w:val="00C3138A"/>
    <w:rsid w:val="00C32DA6"/>
    <w:rsid w:val="00C32FC9"/>
    <w:rsid w:val="00C340D2"/>
    <w:rsid w:val="00C359D7"/>
    <w:rsid w:val="00C40088"/>
    <w:rsid w:val="00C40462"/>
    <w:rsid w:val="00C404D8"/>
    <w:rsid w:val="00C412D7"/>
    <w:rsid w:val="00C415DF"/>
    <w:rsid w:val="00C41B10"/>
    <w:rsid w:val="00C41D32"/>
    <w:rsid w:val="00C41D6E"/>
    <w:rsid w:val="00C42FA8"/>
    <w:rsid w:val="00C44423"/>
    <w:rsid w:val="00C44933"/>
    <w:rsid w:val="00C45BB6"/>
    <w:rsid w:val="00C505C8"/>
    <w:rsid w:val="00C509D3"/>
    <w:rsid w:val="00C511B4"/>
    <w:rsid w:val="00C52FB0"/>
    <w:rsid w:val="00C53418"/>
    <w:rsid w:val="00C56C99"/>
    <w:rsid w:val="00C57743"/>
    <w:rsid w:val="00C57D7C"/>
    <w:rsid w:val="00C6079C"/>
    <w:rsid w:val="00C60A87"/>
    <w:rsid w:val="00C61210"/>
    <w:rsid w:val="00C617A1"/>
    <w:rsid w:val="00C61C05"/>
    <w:rsid w:val="00C635DD"/>
    <w:rsid w:val="00C654CC"/>
    <w:rsid w:val="00C65C2A"/>
    <w:rsid w:val="00C665CB"/>
    <w:rsid w:val="00C670F4"/>
    <w:rsid w:val="00C7289E"/>
    <w:rsid w:val="00C73BA5"/>
    <w:rsid w:val="00C74AD9"/>
    <w:rsid w:val="00C75042"/>
    <w:rsid w:val="00C75A19"/>
    <w:rsid w:val="00C75CBE"/>
    <w:rsid w:val="00C75D22"/>
    <w:rsid w:val="00C763F2"/>
    <w:rsid w:val="00C76714"/>
    <w:rsid w:val="00C76F9E"/>
    <w:rsid w:val="00C80969"/>
    <w:rsid w:val="00C811B7"/>
    <w:rsid w:val="00C817D5"/>
    <w:rsid w:val="00C819D9"/>
    <w:rsid w:val="00C84401"/>
    <w:rsid w:val="00C844A3"/>
    <w:rsid w:val="00C85AD2"/>
    <w:rsid w:val="00C86964"/>
    <w:rsid w:val="00C86DD5"/>
    <w:rsid w:val="00C92662"/>
    <w:rsid w:val="00C93766"/>
    <w:rsid w:val="00C93D67"/>
    <w:rsid w:val="00CA0396"/>
    <w:rsid w:val="00CA09F3"/>
    <w:rsid w:val="00CA16F8"/>
    <w:rsid w:val="00CA1D19"/>
    <w:rsid w:val="00CA20A3"/>
    <w:rsid w:val="00CA280D"/>
    <w:rsid w:val="00CA2AF9"/>
    <w:rsid w:val="00CA2D6E"/>
    <w:rsid w:val="00CA4368"/>
    <w:rsid w:val="00CA44FA"/>
    <w:rsid w:val="00CA6D4F"/>
    <w:rsid w:val="00CA7008"/>
    <w:rsid w:val="00CA72A5"/>
    <w:rsid w:val="00CA7E3A"/>
    <w:rsid w:val="00CB0EC2"/>
    <w:rsid w:val="00CB13D3"/>
    <w:rsid w:val="00CB214C"/>
    <w:rsid w:val="00CB2318"/>
    <w:rsid w:val="00CB4E5B"/>
    <w:rsid w:val="00CB5015"/>
    <w:rsid w:val="00CB590E"/>
    <w:rsid w:val="00CC10DD"/>
    <w:rsid w:val="00CC13A8"/>
    <w:rsid w:val="00CC210E"/>
    <w:rsid w:val="00CC25C6"/>
    <w:rsid w:val="00CC2CF3"/>
    <w:rsid w:val="00CC321D"/>
    <w:rsid w:val="00CC58B4"/>
    <w:rsid w:val="00CC5B2B"/>
    <w:rsid w:val="00CC7B18"/>
    <w:rsid w:val="00CD1919"/>
    <w:rsid w:val="00CD2CBC"/>
    <w:rsid w:val="00CD3D4F"/>
    <w:rsid w:val="00CD3E51"/>
    <w:rsid w:val="00CD76E1"/>
    <w:rsid w:val="00CD7711"/>
    <w:rsid w:val="00CD7BA9"/>
    <w:rsid w:val="00CE02E8"/>
    <w:rsid w:val="00CE288B"/>
    <w:rsid w:val="00CE2EC1"/>
    <w:rsid w:val="00CE6B33"/>
    <w:rsid w:val="00CE77A9"/>
    <w:rsid w:val="00CE78B5"/>
    <w:rsid w:val="00CF3809"/>
    <w:rsid w:val="00CF4927"/>
    <w:rsid w:val="00CF4D7F"/>
    <w:rsid w:val="00CF6243"/>
    <w:rsid w:val="00CF62A5"/>
    <w:rsid w:val="00CF67B1"/>
    <w:rsid w:val="00CF6897"/>
    <w:rsid w:val="00D0289A"/>
    <w:rsid w:val="00D029B3"/>
    <w:rsid w:val="00D04635"/>
    <w:rsid w:val="00D04CC5"/>
    <w:rsid w:val="00D058F8"/>
    <w:rsid w:val="00D0629C"/>
    <w:rsid w:val="00D0657C"/>
    <w:rsid w:val="00D10C12"/>
    <w:rsid w:val="00D10E7F"/>
    <w:rsid w:val="00D129BB"/>
    <w:rsid w:val="00D12E29"/>
    <w:rsid w:val="00D136E0"/>
    <w:rsid w:val="00D144F7"/>
    <w:rsid w:val="00D17CAA"/>
    <w:rsid w:val="00D20325"/>
    <w:rsid w:val="00D20EE3"/>
    <w:rsid w:val="00D21518"/>
    <w:rsid w:val="00D21A1F"/>
    <w:rsid w:val="00D22149"/>
    <w:rsid w:val="00D229B8"/>
    <w:rsid w:val="00D22E4D"/>
    <w:rsid w:val="00D25BAE"/>
    <w:rsid w:val="00D25C1E"/>
    <w:rsid w:val="00D26270"/>
    <w:rsid w:val="00D2654E"/>
    <w:rsid w:val="00D30505"/>
    <w:rsid w:val="00D312A4"/>
    <w:rsid w:val="00D31384"/>
    <w:rsid w:val="00D3402C"/>
    <w:rsid w:val="00D3509A"/>
    <w:rsid w:val="00D363A9"/>
    <w:rsid w:val="00D36778"/>
    <w:rsid w:val="00D36C2F"/>
    <w:rsid w:val="00D40064"/>
    <w:rsid w:val="00D40688"/>
    <w:rsid w:val="00D4068E"/>
    <w:rsid w:val="00D40C6F"/>
    <w:rsid w:val="00D41070"/>
    <w:rsid w:val="00D42D3F"/>
    <w:rsid w:val="00D42E98"/>
    <w:rsid w:val="00D430AC"/>
    <w:rsid w:val="00D435CE"/>
    <w:rsid w:val="00D448F6"/>
    <w:rsid w:val="00D45D97"/>
    <w:rsid w:val="00D460B2"/>
    <w:rsid w:val="00D4620C"/>
    <w:rsid w:val="00D473BF"/>
    <w:rsid w:val="00D47714"/>
    <w:rsid w:val="00D50C0E"/>
    <w:rsid w:val="00D50E2C"/>
    <w:rsid w:val="00D514F7"/>
    <w:rsid w:val="00D51E17"/>
    <w:rsid w:val="00D541F1"/>
    <w:rsid w:val="00D546D2"/>
    <w:rsid w:val="00D550C2"/>
    <w:rsid w:val="00D55EA8"/>
    <w:rsid w:val="00D561B4"/>
    <w:rsid w:val="00D61798"/>
    <w:rsid w:val="00D61FEC"/>
    <w:rsid w:val="00D621D3"/>
    <w:rsid w:val="00D622CC"/>
    <w:rsid w:val="00D6306F"/>
    <w:rsid w:val="00D64663"/>
    <w:rsid w:val="00D64E29"/>
    <w:rsid w:val="00D64E9F"/>
    <w:rsid w:val="00D65307"/>
    <w:rsid w:val="00D665A2"/>
    <w:rsid w:val="00D679B9"/>
    <w:rsid w:val="00D703C3"/>
    <w:rsid w:val="00D70934"/>
    <w:rsid w:val="00D736E0"/>
    <w:rsid w:val="00D73E4C"/>
    <w:rsid w:val="00D76300"/>
    <w:rsid w:val="00D76302"/>
    <w:rsid w:val="00D7732B"/>
    <w:rsid w:val="00D77770"/>
    <w:rsid w:val="00D80D15"/>
    <w:rsid w:val="00D832C4"/>
    <w:rsid w:val="00D84633"/>
    <w:rsid w:val="00D84EC2"/>
    <w:rsid w:val="00D8570D"/>
    <w:rsid w:val="00D87492"/>
    <w:rsid w:val="00D87B13"/>
    <w:rsid w:val="00D90EEA"/>
    <w:rsid w:val="00D93FD1"/>
    <w:rsid w:val="00D955F0"/>
    <w:rsid w:val="00D9642F"/>
    <w:rsid w:val="00D97767"/>
    <w:rsid w:val="00DA14BA"/>
    <w:rsid w:val="00DA150A"/>
    <w:rsid w:val="00DA2440"/>
    <w:rsid w:val="00DA29FC"/>
    <w:rsid w:val="00DA3E4F"/>
    <w:rsid w:val="00DA4052"/>
    <w:rsid w:val="00DA4702"/>
    <w:rsid w:val="00DA55C6"/>
    <w:rsid w:val="00DA74D0"/>
    <w:rsid w:val="00DB080A"/>
    <w:rsid w:val="00DB09E7"/>
    <w:rsid w:val="00DB33C3"/>
    <w:rsid w:val="00DB34E9"/>
    <w:rsid w:val="00DB35C5"/>
    <w:rsid w:val="00DB3F1C"/>
    <w:rsid w:val="00DB5FA1"/>
    <w:rsid w:val="00DB6041"/>
    <w:rsid w:val="00DB612E"/>
    <w:rsid w:val="00DB61A5"/>
    <w:rsid w:val="00DB6E3D"/>
    <w:rsid w:val="00DB70C4"/>
    <w:rsid w:val="00DB77F9"/>
    <w:rsid w:val="00DB78CB"/>
    <w:rsid w:val="00DC2577"/>
    <w:rsid w:val="00DC3046"/>
    <w:rsid w:val="00DC693E"/>
    <w:rsid w:val="00DC6D24"/>
    <w:rsid w:val="00DD0123"/>
    <w:rsid w:val="00DD0B7E"/>
    <w:rsid w:val="00DD471B"/>
    <w:rsid w:val="00DD4E6D"/>
    <w:rsid w:val="00DD52C3"/>
    <w:rsid w:val="00DD69E8"/>
    <w:rsid w:val="00DD7019"/>
    <w:rsid w:val="00DE0079"/>
    <w:rsid w:val="00DE04A0"/>
    <w:rsid w:val="00DE1EE8"/>
    <w:rsid w:val="00DE233F"/>
    <w:rsid w:val="00DE26ED"/>
    <w:rsid w:val="00DE48D7"/>
    <w:rsid w:val="00DE67F1"/>
    <w:rsid w:val="00DE7182"/>
    <w:rsid w:val="00DF06E7"/>
    <w:rsid w:val="00DF1150"/>
    <w:rsid w:val="00DF159E"/>
    <w:rsid w:val="00DF1E56"/>
    <w:rsid w:val="00DF244B"/>
    <w:rsid w:val="00DF4F2B"/>
    <w:rsid w:val="00DF7834"/>
    <w:rsid w:val="00E00676"/>
    <w:rsid w:val="00E02868"/>
    <w:rsid w:val="00E037E1"/>
    <w:rsid w:val="00E04E63"/>
    <w:rsid w:val="00E0534A"/>
    <w:rsid w:val="00E05651"/>
    <w:rsid w:val="00E05786"/>
    <w:rsid w:val="00E06BD6"/>
    <w:rsid w:val="00E074BA"/>
    <w:rsid w:val="00E07991"/>
    <w:rsid w:val="00E103F9"/>
    <w:rsid w:val="00E11065"/>
    <w:rsid w:val="00E116AD"/>
    <w:rsid w:val="00E121D6"/>
    <w:rsid w:val="00E128A5"/>
    <w:rsid w:val="00E12E54"/>
    <w:rsid w:val="00E1432B"/>
    <w:rsid w:val="00E149BD"/>
    <w:rsid w:val="00E1599B"/>
    <w:rsid w:val="00E15F53"/>
    <w:rsid w:val="00E1629C"/>
    <w:rsid w:val="00E16A52"/>
    <w:rsid w:val="00E17904"/>
    <w:rsid w:val="00E20DD1"/>
    <w:rsid w:val="00E2144F"/>
    <w:rsid w:val="00E21EC2"/>
    <w:rsid w:val="00E2541D"/>
    <w:rsid w:val="00E25C92"/>
    <w:rsid w:val="00E27B81"/>
    <w:rsid w:val="00E30411"/>
    <w:rsid w:val="00E310B8"/>
    <w:rsid w:val="00E312B0"/>
    <w:rsid w:val="00E3174B"/>
    <w:rsid w:val="00E31A0B"/>
    <w:rsid w:val="00E323CB"/>
    <w:rsid w:val="00E3314E"/>
    <w:rsid w:val="00E33468"/>
    <w:rsid w:val="00E33B50"/>
    <w:rsid w:val="00E342F5"/>
    <w:rsid w:val="00E3556E"/>
    <w:rsid w:val="00E3659D"/>
    <w:rsid w:val="00E36CFA"/>
    <w:rsid w:val="00E36D99"/>
    <w:rsid w:val="00E37EFC"/>
    <w:rsid w:val="00E4083D"/>
    <w:rsid w:val="00E40A43"/>
    <w:rsid w:val="00E40C5B"/>
    <w:rsid w:val="00E40DF7"/>
    <w:rsid w:val="00E41BAF"/>
    <w:rsid w:val="00E420AF"/>
    <w:rsid w:val="00E423C2"/>
    <w:rsid w:val="00E42CBE"/>
    <w:rsid w:val="00E43D53"/>
    <w:rsid w:val="00E43DF3"/>
    <w:rsid w:val="00E44114"/>
    <w:rsid w:val="00E44E4C"/>
    <w:rsid w:val="00E44FF8"/>
    <w:rsid w:val="00E46F4A"/>
    <w:rsid w:val="00E514D4"/>
    <w:rsid w:val="00E530EF"/>
    <w:rsid w:val="00E534EE"/>
    <w:rsid w:val="00E542F3"/>
    <w:rsid w:val="00E54A05"/>
    <w:rsid w:val="00E551DA"/>
    <w:rsid w:val="00E5569B"/>
    <w:rsid w:val="00E568D4"/>
    <w:rsid w:val="00E60B62"/>
    <w:rsid w:val="00E61155"/>
    <w:rsid w:val="00E618B3"/>
    <w:rsid w:val="00E62F3E"/>
    <w:rsid w:val="00E635E9"/>
    <w:rsid w:val="00E63C68"/>
    <w:rsid w:val="00E64F39"/>
    <w:rsid w:val="00E6530A"/>
    <w:rsid w:val="00E654C3"/>
    <w:rsid w:val="00E65600"/>
    <w:rsid w:val="00E667B9"/>
    <w:rsid w:val="00E66CB7"/>
    <w:rsid w:val="00E67B13"/>
    <w:rsid w:val="00E70BF8"/>
    <w:rsid w:val="00E7182F"/>
    <w:rsid w:val="00E72239"/>
    <w:rsid w:val="00E72521"/>
    <w:rsid w:val="00E727E3"/>
    <w:rsid w:val="00E75684"/>
    <w:rsid w:val="00E75DDE"/>
    <w:rsid w:val="00E76828"/>
    <w:rsid w:val="00E76D4D"/>
    <w:rsid w:val="00E778F6"/>
    <w:rsid w:val="00E809E8"/>
    <w:rsid w:val="00E82DD3"/>
    <w:rsid w:val="00E8390A"/>
    <w:rsid w:val="00E84C39"/>
    <w:rsid w:val="00E854BF"/>
    <w:rsid w:val="00E85AF3"/>
    <w:rsid w:val="00E87D5C"/>
    <w:rsid w:val="00E90351"/>
    <w:rsid w:val="00E93239"/>
    <w:rsid w:val="00E93F6F"/>
    <w:rsid w:val="00E94116"/>
    <w:rsid w:val="00E94A09"/>
    <w:rsid w:val="00E961A5"/>
    <w:rsid w:val="00E97783"/>
    <w:rsid w:val="00E97C61"/>
    <w:rsid w:val="00E97F9A"/>
    <w:rsid w:val="00EA0BDA"/>
    <w:rsid w:val="00EA1108"/>
    <w:rsid w:val="00EA18FD"/>
    <w:rsid w:val="00EA2CF4"/>
    <w:rsid w:val="00EA3C97"/>
    <w:rsid w:val="00EA4125"/>
    <w:rsid w:val="00EA41D7"/>
    <w:rsid w:val="00EA46EB"/>
    <w:rsid w:val="00EA4DC8"/>
    <w:rsid w:val="00EA5CE6"/>
    <w:rsid w:val="00EA7034"/>
    <w:rsid w:val="00EA7333"/>
    <w:rsid w:val="00EB179A"/>
    <w:rsid w:val="00EB1980"/>
    <w:rsid w:val="00EB19BF"/>
    <w:rsid w:val="00EB1C2E"/>
    <w:rsid w:val="00EB24F7"/>
    <w:rsid w:val="00EB3203"/>
    <w:rsid w:val="00EB35AE"/>
    <w:rsid w:val="00EB3D56"/>
    <w:rsid w:val="00EB69F5"/>
    <w:rsid w:val="00EB72EE"/>
    <w:rsid w:val="00EB73E7"/>
    <w:rsid w:val="00EB7FB4"/>
    <w:rsid w:val="00EC1730"/>
    <w:rsid w:val="00EC18AD"/>
    <w:rsid w:val="00EC1947"/>
    <w:rsid w:val="00EC1A1D"/>
    <w:rsid w:val="00EC47D3"/>
    <w:rsid w:val="00EC66E9"/>
    <w:rsid w:val="00EC70F4"/>
    <w:rsid w:val="00ED010E"/>
    <w:rsid w:val="00ED10D3"/>
    <w:rsid w:val="00ED10F1"/>
    <w:rsid w:val="00ED19FE"/>
    <w:rsid w:val="00ED28C9"/>
    <w:rsid w:val="00ED306A"/>
    <w:rsid w:val="00ED3413"/>
    <w:rsid w:val="00ED52B4"/>
    <w:rsid w:val="00ED5CE2"/>
    <w:rsid w:val="00ED76E5"/>
    <w:rsid w:val="00EE06C4"/>
    <w:rsid w:val="00EE175D"/>
    <w:rsid w:val="00EE19AE"/>
    <w:rsid w:val="00EE206C"/>
    <w:rsid w:val="00EE2B41"/>
    <w:rsid w:val="00EE3EFB"/>
    <w:rsid w:val="00EE6815"/>
    <w:rsid w:val="00EE734B"/>
    <w:rsid w:val="00EF05DE"/>
    <w:rsid w:val="00EF0C5F"/>
    <w:rsid w:val="00EF0F61"/>
    <w:rsid w:val="00EF241B"/>
    <w:rsid w:val="00EF2C03"/>
    <w:rsid w:val="00EF30D3"/>
    <w:rsid w:val="00EF3207"/>
    <w:rsid w:val="00EF3C96"/>
    <w:rsid w:val="00EF3D9C"/>
    <w:rsid w:val="00EF4174"/>
    <w:rsid w:val="00EF4821"/>
    <w:rsid w:val="00EF7F21"/>
    <w:rsid w:val="00F004FC"/>
    <w:rsid w:val="00F016E2"/>
    <w:rsid w:val="00F02288"/>
    <w:rsid w:val="00F024DE"/>
    <w:rsid w:val="00F044F6"/>
    <w:rsid w:val="00F048EE"/>
    <w:rsid w:val="00F04BC1"/>
    <w:rsid w:val="00F05807"/>
    <w:rsid w:val="00F05BF7"/>
    <w:rsid w:val="00F0605A"/>
    <w:rsid w:val="00F071A4"/>
    <w:rsid w:val="00F07C7F"/>
    <w:rsid w:val="00F07D86"/>
    <w:rsid w:val="00F128BB"/>
    <w:rsid w:val="00F13300"/>
    <w:rsid w:val="00F1348C"/>
    <w:rsid w:val="00F1404D"/>
    <w:rsid w:val="00F1567E"/>
    <w:rsid w:val="00F16372"/>
    <w:rsid w:val="00F17142"/>
    <w:rsid w:val="00F20CB8"/>
    <w:rsid w:val="00F218CE"/>
    <w:rsid w:val="00F21DF0"/>
    <w:rsid w:val="00F2214F"/>
    <w:rsid w:val="00F225A2"/>
    <w:rsid w:val="00F23506"/>
    <w:rsid w:val="00F23B64"/>
    <w:rsid w:val="00F25CE2"/>
    <w:rsid w:val="00F262D3"/>
    <w:rsid w:val="00F263FE"/>
    <w:rsid w:val="00F265D0"/>
    <w:rsid w:val="00F30D4B"/>
    <w:rsid w:val="00F323D0"/>
    <w:rsid w:val="00F325BD"/>
    <w:rsid w:val="00F3260A"/>
    <w:rsid w:val="00F32A21"/>
    <w:rsid w:val="00F335C3"/>
    <w:rsid w:val="00F361EA"/>
    <w:rsid w:val="00F36444"/>
    <w:rsid w:val="00F402FA"/>
    <w:rsid w:val="00F4067F"/>
    <w:rsid w:val="00F42FE1"/>
    <w:rsid w:val="00F44D9A"/>
    <w:rsid w:val="00F45E19"/>
    <w:rsid w:val="00F46C65"/>
    <w:rsid w:val="00F507A2"/>
    <w:rsid w:val="00F522D2"/>
    <w:rsid w:val="00F52C17"/>
    <w:rsid w:val="00F53702"/>
    <w:rsid w:val="00F55424"/>
    <w:rsid w:val="00F56636"/>
    <w:rsid w:val="00F56660"/>
    <w:rsid w:val="00F57328"/>
    <w:rsid w:val="00F57FD4"/>
    <w:rsid w:val="00F57FD7"/>
    <w:rsid w:val="00F616E8"/>
    <w:rsid w:val="00F616F7"/>
    <w:rsid w:val="00F6201A"/>
    <w:rsid w:val="00F62493"/>
    <w:rsid w:val="00F66CFD"/>
    <w:rsid w:val="00F67668"/>
    <w:rsid w:val="00F67C28"/>
    <w:rsid w:val="00F70F0E"/>
    <w:rsid w:val="00F71216"/>
    <w:rsid w:val="00F7217B"/>
    <w:rsid w:val="00F72491"/>
    <w:rsid w:val="00F727CD"/>
    <w:rsid w:val="00F73684"/>
    <w:rsid w:val="00F73CF1"/>
    <w:rsid w:val="00F74193"/>
    <w:rsid w:val="00F74DA3"/>
    <w:rsid w:val="00F7577E"/>
    <w:rsid w:val="00F75F51"/>
    <w:rsid w:val="00F760C4"/>
    <w:rsid w:val="00F7693B"/>
    <w:rsid w:val="00F77F25"/>
    <w:rsid w:val="00F82565"/>
    <w:rsid w:val="00F82C74"/>
    <w:rsid w:val="00F85CAD"/>
    <w:rsid w:val="00F86664"/>
    <w:rsid w:val="00F869E8"/>
    <w:rsid w:val="00F86F32"/>
    <w:rsid w:val="00F91FC8"/>
    <w:rsid w:val="00F92D3C"/>
    <w:rsid w:val="00F92E5C"/>
    <w:rsid w:val="00F93F5F"/>
    <w:rsid w:val="00F94896"/>
    <w:rsid w:val="00F957C0"/>
    <w:rsid w:val="00FA019D"/>
    <w:rsid w:val="00FA0524"/>
    <w:rsid w:val="00FA0E50"/>
    <w:rsid w:val="00FA1E47"/>
    <w:rsid w:val="00FA4ECB"/>
    <w:rsid w:val="00FA501E"/>
    <w:rsid w:val="00FA68BD"/>
    <w:rsid w:val="00FA7333"/>
    <w:rsid w:val="00FA7E50"/>
    <w:rsid w:val="00FB21CD"/>
    <w:rsid w:val="00FB3E35"/>
    <w:rsid w:val="00FB4664"/>
    <w:rsid w:val="00FB5034"/>
    <w:rsid w:val="00FB6837"/>
    <w:rsid w:val="00FB6A6F"/>
    <w:rsid w:val="00FB6B80"/>
    <w:rsid w:val="00FB78CF"/>
    <w:rsid w:val="00FB7B0D"/>
    <w:rsid w:val="00FB7C7F"/>
    <w:rsid w:val="00FC0491"/>
    <w:rsid w:val="00FC108B"/>
    <w:rsid w:val="00FC1D44"/>
    <w:rsid w:val="00FC2FBD"/>
    <w:rsid w:val="00FC345E"/>
    <w:rsid w:val="00FC3864"/>
    <w:rsid w:val="00FC3EA1"/>
    <w:rsid w:val="00FC48A7"/>
    <w:rsid w:val="00FC55B6"/>
    <w:rsid w:val="00FC5BD5"/>
    <w:rsid w:val="00FC7C89"/>
    <w:rsid w:val="00FD022E"/>
    <w:rsid w:val="00FD0632"/>
    <w:rsid w:val="00FD22CB"/>
    <w:rsid w:val="00FD24D0"/>
    <w:rsid w:val="00FD26CA"/>
    <w:rsid w:val="00FD2F1D"/>
    <w:rsid w:val="00FD30B3"/>
    <w:rsid w:val="00FD32DE"/>
    <w:rsid w:val="00FD3633"/>
    <w:rsid w:val="00FD3FF2"/>
    <w:rsid w:val="00FD6F88"/>
    <w:rsid w:val="00FE0FAA"/>
    <w:rsid w:val="00FE1EA4"/>
    <w:rsid w:val="00FE239E"/>
    <w:rsid w:val="00FE28FA"/>
    <w:rsid w:val="00FE2C10"/>
    <w:rsid w:val="00FE473D"/>
    <w:rsid w:val="00FE47AF"/>
    <w:rsid w:val="00FE4AF4"/>
    <w:rsid w:val="00FE4FF0"/>
    <w:rsid w:val="00FE59B7"/>
    <w:rsid w:val="00FE6DF3"/>
    <w:rsid w:val="00FE7AE5"/>
    <w:rsid w:val="00FF4726"/>
    <w:rsid w:val="00FF4D96"/>
    <w:rsid w:val="00FF6C2C"/>
    <w:rsid w:val="00FF7DC2"/>
    <w:rsid w:val="011EC234"/>
    <w:rsid w:val="012CFB4E"/>
    <w:rsid w:val="017725F4"/>
    <w:rsid w:val="02828FBF"/>
    <w:rsid w:val="0387688A"/>
    <w:rsid w:val="03CCC0E6"/>
    <w:rsid w:val="046DCE80"/>
    <w:rsid w:val="05F09662"/>
    <w:rsid w:val="05F31D1D"/>
    <w:rsid w:val="062CF9D3"/>
    <w:rsid w:val="064F1619"/>
    <w:rsid w:val="0713D808"/>
    <w:rsid w:val="07518386"/>
    <w:rsid w:val="07AEFFC7"/>
    <w:rsid w:val="0820930C"/>
    <w:rsid w:val="088D52AF"/>
    <w:rsid w:val="0920F39F"/>
    <w:rsid w:val="094B7238"/>
    <w:rsid w:val="0A08B717"/>
    <w:rsid w:val="0A27573F"/>
    <w:rsid w:val="0A747947"/>
    <w:rsid w:val="0AA35AA0"/>
    <w:rsid w:val="0AF1FAE0"/>
    <w:rsid w:val="0D02E93E"/>
    <w:rsid w:val="0D214BDA"/>
    <w:rsid w:val="0D493FC7"/>
    <w:rsid w:val="0DC2D8C9"/>
    <w:rsid w:val="0E262D26"/>
    <w:rsid w:val="0E3CFA44"/>
    <w:rsid w:val="0EA36BF5"/>
    <w:rsid w:val="0ECEE96D"/>
    <w:rsid w:val="0FA74DBF"/>
    <w:rsid w:val="10EC4F3F"/>
    <w:rsid w:val="11121D80"/>
    <w:rsid w:val="11354771"/>
    <w:rsid w:val="12D117D2"/>
    <w:rsid w:val="134A211C"/>
    <w:rsid w:val="1369EC65"/>
    <w:rsid w:val="14F4D2C6"/>
    <w:rsid w:val="14F7D36A"/>
    <w:rsid w:val="14FD50A7"/>
    <w:rsid w:val="15B2AE92"/>
    <w:rsid w:val="15B72BEE"/>
    <w:rsid w:val="160A192D"/>
    <w:rsid w:val="160DE423"/>
    <w:rsid w:val="17319733"/>
    <w:rsid w:val="173F682A"/>
    <w:rsid w:val="17773339"/>
    <w:rsid w:val="17809885"/>
    <w:rsid w:val="179887EB"/>
    <w:rsid w:val="18DF0F0F"/>
    <w:rsid w:val="19BB7AB1"/>
    <w:rsid w:val="1A167F82"/>
    <w:rsid w:val="1A84B35C"/>
    <w:rsid w:val="1A928A97"/>
    <w:rsid w:val="1AA4BFF5"/>
    <w:rsid w:val="1AAEBE14"/>
    <w:rsid w:val="1C2E5AF8"/>
    <w:rsid w:val="1D2D31BC"/>
    <w:rsid w:val="1EE9F0A5"/>
    <w:rsid w:val="1EF884B6"/>
    <w:rsid w:val="1F0B4D1E"/>
    <w:rsid w:val="1F1C770A"/>
    <w:rsid w:val="1FE1F4A2"/>
    <w:rsid w:val="20CD2213"/>
    <w:rsid w:val="21F2C4CE"/>
    <w:rsid w:val="224BF0F4"/>
    <w:rsid w:val="2371D7CA"/>
    <w:rsid w:val="238E952F"/>
    <w:rsid w:val="23E312DE"/>
    <w:rsid w:val="2434EF81"/>
    <w:rsid w:val="24C961DA"/>
    <w:rsid w:val="2507E797"/>
    <w:rsid w:val="26F25BEC"/>
    <w:rsid w:val="2723CE25"/>
    <w:rsid w:val="27E8237B"/>
    <w:rsid w:val="2843BAAF"/>
    <w:rsid w:val="287FF859"/>
    <w:rsid w:val="29088637"/>
    <w:rsid w:val="299EB65A"/>
    <w:rsid w:val="29DE67B3"/>
    <w:rsid w:val="2B63CE7B"/>
    <w:rsid w:val="2B7A3814"/>
    <w:rsid w:val="2B99E208"/>
    <w:rsid w:val="2B9D32B0"/>
    <w:rsid w:val="2BA2EC31"/>
    <w:rsid w:val="2C36A787"/>
    <w:rsid w:val="2C5C11A9"/>
    <w:rsid w:val="2CF8C430"/>
    <w:rsid w:val="2D28AC81"/>
    <w:rsid w:val="2DF5CE90"/>
    <w:rsid w:val="2E854328"/>
    <w:rsid w:val="2F124746"/>
    <w:rsid w:val="2F1A1432"/>
    <w:rsid w:val="2F5AC745"/>
    <w:rsid w:val="2F8C736C"/>
    <w:rsid w:val="2FB757C3"/>
    <w:rsid w:val="2FD980B4"/>
    <w:rsid w:val="30290424"/>
    <w:rsid w:val="3091914C"/>
    <w:rsid w:val="30E29935"/>
    <w:rsid w:val="31DC0885"/>
    <w:rsid w:val="328DEDB0"/>
    <w:rsid w:val="3389A017"/>
    <w:rsid w:val="33E75816"/>
    <w:rsid w:val="3422D425"/>
    <w:rsid w:val="344EDD0F"/>
    <w:rsid w:val="35034D20"/>
    <w:rsid w:val="35257078"/>
    <w:rsid w:val="359CF48F"/>
    <w:rsid w:val="36803986"/>
    <w:rsid w:val="369CFB21"/>
    <w:rsid w:val="37CC17E4"/>
    <w:rsid w:val="386FFF10"/>
    <w:rsid w:val="3886D53D"/>
    <w:rsid w:val="38C20587"/>
    <w:rsid w:val="38ED3154"/>
    <w:rsid w:val="398AA57C"/>
    <w:rsid w:val="39B574C1"/>
    <w:rsid w:val="39C06ABE"/>
    <w:rsid w:val="39F91F04"/>
    <w:rsid w:val="3A7065B2"/>
    <w:rsid w:val="3A75543E"/>
    <w:rsid w:val="3A791656"/>
    <w:rsid w:val="3ACEAA23"/>
    <w:rsid w:val="3C2AF8EE"/>
    <w:rsid w:val="3CF0A41C"/>
    <w:rsid w:val="3D6AA0E6"/>
    <w:rsid w:val="3DC6C94F"/>
    <w:rsid w:val="3E097870"/>
    <w:rsid w:val="3E5EF145"/>
    <w:rsid w:val="3EDE8E2A"/>
    <w:rsid w:val="3F20EA0E"/>
    <w:rsid w:val="3F492070"/>
    <w:rsid w:val="3FD7AA72"/>
    <w:rsid w:val="3FEF3134"/>
    <w:rsid w:val="4001C571"/>
    <w:rsid w:val="400B79E3"/>
    <w:rsid w:val="4047EB40"/>
    <w:rsid w:val="408296E0"/>
    <w:rsid w:val="40965A29"/>
    <w:rsid w:val="41064F9B"/>
    <w:rsid w:val="42334DE7"/>
    <w:rsid w:val="42C42E22"/>
    <w:rsid w:val="43523C03"/>
    <w:rsid w:val="435ACCF2"/>
    <w:rsid w:val="43BA0A6F"/>
    <w:rsid w:val="450B749B"/>
    <w:rsid w:val="474BB130"/>
    <w:rsid w:val="476C2AFF"/>
    <w:rsid w:val="477E4321"/>
    <w:rsid w:val="47D30362"/>
    <w:rsid w:val="48D190BE"/>
    <w:rsid w:val="494D625A"/>
    <w:rsid w:val="49C76B8F"/>
    <w:rsid w:val="4B2E7032"/>
    <w:rsid w:val="4B4A8023"/>
    <w:rsid w:val="4B63D1E5"/>
    <w:rsid w:val="4B65DED7"/>
    <w:rsid w:val="4B9F732B"/>
    <w:rsid w:val="4C35E900"/>
    <w:rsid w:val="4C54279F"/>
    <w:rsid w:val="4C5CEDA2"/>
    <w:rsid w:val="4CE1B88E"/>
    <w:rsid w:val="4CFC5263"/>
    <w:rsid w:val="4D01AF38"/>
    <w:rsid w:val="4D47F18B"/>
    <w:rsid w:val="4D70F72E"/>
    <w:rsid w:val="4E3B3268"/>
    <w:rsid w:val="4E5636E3"/>
    <w:rsid w:val="4E6AA380"/>
    <w:rsid w:val="4EA27784"/>
    <w:rsid w:val="4EE8609B"/>
    <w:rsid w:val="4EF75AA3"/>
    <w:rsid w:val="4F3D507F"/>
    <w:rsid w:val="4F4EDFC9"/>
    <w:rsid w:val="4FB02035"/>
    <w:rsid w:val="4FBFD4AD"/>
    <w:rsid w:val="4FC1CBE3"/>
    <w:rsid w:val="4FCF908A"/>
    <w:rsid w:val="4FF5BBC2"/>
    <w:rsid w:val="4FF954D0"/>
    <w:rsid w:val="5125592E"/>
    <w:rsid w:val="519B1AE5"/>
    <w:rsid w:val="51C98C57"/>
    <w:rsid w:val="51F2158D"/>
    <w:rsid w:val="5273386F"/>
    <w:rsid w:val="52C8E34E"/>
    <w:rsid w:val="52EB3CDC"/>
    <w:rsid w:val="52EC0352"/>
    <w:rsid w:val="532B66CB"/>
    <w:rsid w:val="5361E10D"/>
    <w:rsid w:val="53CDFD8C"/>
    <w:rsid w:val="5464B3AF"/>
    <w:rsid w:val="55EB2457"/>
    <w:rsid w:val="56205559"/>
    <w:rsid w:val="5664FD46"/>
    <w:rsid w:val="56C7DFFE"/>
    <w:rsid w:val="57FD494E"/>
    <w:rsid w:val="58CE6794"/>
    <w:rsid w:val="58D29E75"/>
    <w:rsid w:val="58D8918F"/>
    <w:rsid w:val="58DEC23C"/>
    <w:rsid w:val="5951140A"/>
    <w:rsid w:val="59D4543E"/>
    <w:rsid w:val="5A478237"/>
    <w:rsid w:val="5A5E0E55"/>
    <w:rsid w:val="5AE2FD69"/>
    <w:rsid w:val="5B00012E"/>
    <w:rsid w:val="5B047E8A"/>
    <w:rsid w:val="5B3390B7"/>
    <w:rsid w:val="5B672F8B"/>
    <w:rsid w:val="5B969566"/>
    <w:rsid w:val="5BCD52EA"/>
    <w:rsid w:val="5C201F93"/>
    <w:rsid w:val="5CAA59B8"/>
    <w:rsid w:val="5CFE9527"/>
    <w:rsid w:val="5D824405"/>
    <w:rsid w:val="5E0124D2"/>
    <w:rsid w:val="5E0B4AC6"/>
    <w:rsid w:val="5E18F5C8"/>
    <w:rsid w:val="5E7FE74B"/>
    <w:rsid w:val="5F07EEE0"/>
    <w:rsid w:val="5F1E1466"/>
    <w:rsid w:val="5F21B276"/>
    <w:rsid w:val="5F45BB35"/>
    <w:rsid w:val="603190A2"/>
    <w:rsid w:val="60B28A43"/>
    <w:rsid w:val="61E6F906"/>
    <w:rsid w:val="62DF0718"/>
    <w:rsid w:val="62E1DF55"/>
    <w:rsid w:val="6360DC7B"/>
    <w:rsid w:val="6394625C"/>
    <w:rsid w:val="6411437D"/>
    <w:rsid w:val="64B6C746"/>
    <w:rsid w:val="65B4DCBF"/>
    <w:rsid w:val="660AC9D8"/>
    <w:rsid w:val="6616A7DA"/>
    <w:rsid w:val="667F957A"/>
    <w:rsid w:val="668AD7C4"/>
    <w:rsid w:val="66F14270"/>
    <w:rsid w:val="673AF424"/>
    <w:rsid w:val="673E4B66"/>
    <w:rsid w:val="677C3CD3"/>
    <w:rsid w:val="67CD0BF6"/>
    <w:rsid w:val="684498CF"/>
    <w:rsid w:val="686F379F"/>
    <w:rsid w:val="689319F5"/>
    <w:rsid w:val="691AAA36"/>
    <w:rsid w:val="692AB1F7"/>
    <w:rsid w:val="692FC36A"/>
    <w:rsid w:val="6968DC57"/>
    <w:rsid w:val="699C70BC"/>
    <w:rsid w:val="6B7B8EBF"/>
    <w:rsid w:val="6BC2A6B9"/>
    <w:rsid w:val="6C09E7EB"/>
    <w:rsid w:val="6C13888D"/>
    <w:rsid w:val="6C779727"/>
    <w:rsid w:val="6C7E59C1"/>
    <w:rsid w:val="6CFF2BB4"/>
    <w:rsid w:val="6D35AB2D"/>
    <w:rsid w:val="6D62D115"/>
    <w:rsid w:val="6DAD2A3E"/>
    <w:rsid w:val="6E47C081"/>
    <w:rsid w:val="6EC3627C"/>
    <w:rsid w:val="6F26A0C5"/>
    <w:rsid w:val="6FA461C3"/>
    <w:rsid w:val="6FD81DDB"/>
    <w:rsid w:val="70C430B1"/>
    <w:rsid w:val="716327E8"/>
    <w:rsid w:val="72BA623E"/>
    <w:rsid w:val="72CAC7AE"/>
    <w:rsid w:val="7386A0A4"/>
    <w:rsid w:val="7396BEDE"/>
    <w:rsid w:val="73A4E047"/>
    <w:rsid w:val="74083C55"/>
    <w:rsid w:val="74282BEF"/>
    <w:rsid w:val="74446F5A"/>
    <w:rsid w:val="7466980F"/>
    <w:rsid w:val="74ABCC67"/>
    <w:rsid w:val="7550D8F2"/>
    <w:rsid w:val="7552C951"/>
    <w:rsid w:val="756E6E16"/>
    <w:rsid w:val="75714B25"/>
    <w:rsid w:val="75F0A818"/>
    <w:rsid w:val="75F51E15"/>
    <w:rsid w:val="76026870"/>
    <w:rsid w:val="76B7C039"/>
    <w:rsid w:val="76D30B1D"/>
    <w:rsid w:val="7707663A"/>
    <w:rsid w:val="773FF307"/>
    <w:rsid w:val="78433B8D"/>
    <w:rsid w:val="7890A1D0"/>
    <w:rsid w:val="78D6F2B3"/>
    <w:rsid w:val="78DBAD78"/>
    <w:rsid w:val="79C782E5"/>
    <w:rsid w:val="7A25DE9F"/>
    <w:rsid w:val="7A716D6C"/>
    <w:rsid w:val="7BC1AF00"/>
    <w:rsid w:val="7BCE085A"/>
    <w:rsid w:val="7C428BAA"/>
    <w:rsid w:val="7CB38ADF"/>
    <w:rsid w:val="7D225389"/>
    <w:rsid w:val="7D339595"/>
    <w:rsid w:val="7D4C1DD2"/>
    <w:rsid w:val="7EBD7549"/>
    <w:rsid w:val="7F14A1C7"/>
    <w:rsid w:val="7F15D514"/>
    <w:rsid w:val="7F68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1BAF7"/>
  <w15:docId w15:val="{44660D42-F287-4E23-9C3F-30BAAB15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pPr>
      <w:keepNext/>
      <w:tabs>
        <w:tab w:val="left" w:pos="2880"/>
        <w:tab w:val="left" w:pos="5040"/>
        <w:tab w:val="left" w:pos="7380"/>
      </w:tabs>
      <w:ind w:left="372"/>
      <w:outlineLvl w:val="0"/>
    </w:pPr>
    <w:rPr>
      <w:b/>
      <w:sz w:val="16"/>
      <w:szCs w:val="16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C313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246F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pPr>
      <w:jc w:val="center"/>
    </w:pPr>
    <w:rPr>
      <w:sz w:val="36"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Hypertextovprepojenie">
    <w:name w:val="Hyperlink"/>
    <w:basedOn w:val="Predvolenpsmoodseku"/>
    <w:uiPriority w:val="99"/>
    <w:rsid w:val="00282A77"/>
    <w:rPr>
      <w:color w:val="0000FF"/>
      <w:u w:val="single"/>
    </w:rPr>
  </w:style>
  <w:style w:type="paragraph" w:customStyle="1" w:styleId="text">
    <w:name w:val="text"/>
    <w:basedOn w:val="Normlny"/>
    <w:uiPriority w:val="99"/>
    <w:rsid w:val="00693326"/>
    <w:pPr>
      <w:suppressAutoHyphens/>
      <w:spacing w:before="120"/>
      <w:ind w:firstLine="720"/>
      <w:jc w:val="both"/>
    </w:pPr>
    <w:rPr>
      <w:lang w:eastAsia="ar-SA"/>
    </w:rPr>
  </w:style>
  <w:style w:type="character" w:customStyle="1" w:styleId="fscol">
    <w:name w:val="fscol"/>
    <w:basedOn w:val="Predvolenpsmoodseku"/>
    <w:rsid w:val="00424FE6"/>
  </w:style>
  <w:style w:type="paragraph" w:styleId="Zkladntext">
    <w:name w:val="Body Text"/>
    <w:basedOn w:val="Normlny"/>
    <w:link w:val="ZkladntextChar"/>
    <w:uiPriority w:val="1"/>
    <w:qFormat/>
    <w:rsid w:val="00712AF6"/>
    <w:pPr>
      <w:widowControl w:val="0"/>
      <w:autoSpaceDE w:val="0"/>
      <w:autoSpaceDN w:val="0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712AF6"/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styleId="Textbubliny">
    <w:name w:val="Balloon Text"/>
    <w:basedOn w:val="Normlny"/>
    <w:link w:val="TextbublinyChar"/>
    <w:semiHidden/>
    <w:unhideWhenUsed/>
    <w:rsid w:val="00E41BA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E41BAF"/>
    <w:rPr>
      <w:rFonts w:ascii="Segoe UI" w:hAnsi="Segoe UI" w:cs="Segoe UI"/>
      <w:sz w:val="18"/>
      <w:szCs w:val="18"/>
      <w:lang w:eastAsia="cs-CZ"/>
    </w:rPr>
  </w:style>
  <w:style w:type="table" w:customStyle="1" w:styleId="Mriekatabukysvetl1">
    <w:name w:val="Mriežka tabuľky – svetlá1"/>
    <w:basedOn w:val="Normlnatabuka"/>
    <w:uiPriority w:val="40"/>
    <w:rsid w:val="00986B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Zkladnodstavec">
    <w:name w:val="[Základní odstavec]"/>
    <w:basedOn w:val="Normlny"/>
    <w:uiPriority w:val="99"/>
    <w:rsid w:val="004B6BB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cs-CZ" w:eastAsia="sk-SK"/>
    </w:rPr>
  </w:style>
  <w:style w:type="paragraph" w:customStyle="1" w:styleId="Default">
    <w:name w:val="Default"/>
    <w:rsid w:val="004B6BB5"/>
    <w:pPr>
      <w:autoSpaceDE w:val="0"/>
      <w:autoSpaceDN w:val="0"/>
      <w:adjustRightInd w:val="0"/>
    </w:pPr>
    <w:rPr>
      <w:rFonts w:ascii="QNWGKI+ArialUnicodeMS" w:hAnsi="QNWGKI+ArialUnicodeMS" w:cs="QNWGKI+ArialUnicodeMS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6801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Normlny"/>
    <w:rsid w:val="00385F58"/>
    <w:pPr>
      <w:spacing w:before="100" w:beforeAutospacing="1" w:after="100" w:afterAutospacing="1"/>
    </w:pPr>
    <w:rPr>
      <w:lang w:eastAsia="sk-SK"/>
    </w:rPr>
  </w:style>
  <w:style w:type="character" w:customStyle="1" w:styleId="eop">
    <w:name w:val="eop"/>
    <w:basedOn w:val="Predvolenpsmoodseku"/>
    <w:rsid w:val="00385F58"/>
  </w:style>
  <w:style w:type="character" w:customStyle="1" w:styleId="normaltextrun">
    <w:name w:val="normaltextrun"/>
    <w:basedOn w:val="Predvolenpsmoodseku"/>
    <w:rsid w:val="00385F58"/>
  </w:style>
  <w:style w:type="character" w:customStyle="1" w:styleId="Nadpis4Char">
    <w:name w:val="Nadpis 4 Char"/>
    <w:basedOn w:val="Predvolenpsmoodseku"/>
    <w:link w:val="Nadpis4"/>
    <w:semiHidden/>
    <w:rsid w:val="00246F3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57CCF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FD30B3"/>
    <w:rPr>
      <w:b/>
      <w:bCs/>
    </w:rPr>
  </w:style>
  <w:style w:type="paragraph" w:styleId="Revzia">
    <w:name w:val="Revision"/>
    <w:hidden/>
    <w:uiPriority w:val="99"/>
    <w:semiHidden/>
    <w:rsid w:val="00611853"/>
    <w:rPr>
      <w:sz w:val="24"/>
      <w:szCs w:val="24"/>
      <w:lang w:eastAsia="cs-CZ"/>
    </w:rPr>
  </w:style>
  <w:style w:type="character" w:customStyle="1" w:styleId="Nadpis3Char">
    <w:name w:val="Nadpis 3 Char"/>
    <w:basedOn w:val="Predvolenpsmoodseku"/>
    <w:link w:val="Nadpis3"/>
    <w:semiHidden/>
    <w:rsid w:val="00C3138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styleId="Odkaznakomentr">
    <w:name w:val="annotation reference"/>
    <w:basedOn w:val="Predvolenpsmoodseku"/>
    <w:semiHidden/>
    <w:unhideWhenUsed/>
    <w:rsid w:val="002D3ABB"/>
    <w:rPr>
      <w:sz w:val="16"/>
      <w:szCs w:val="16"/>
    </w:rPr>
  </w:style>
  <w:style w:type="paragraph" w:styleId="Textkomentra">
    <w:name w:val="annotation text"/>
    <w:basedOn w:val="Normlny"/>
    <w:link w:val="TextkomentraChar"/>
    <w:unhideWhenUsed/>
    <w:rsid w:val="002D3ABB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D3ABB"/>
    <w:rPr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2D3AB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2D3ABB"/>
    <w:rPr>
      <w:b/>
      <w:bCs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F335C3"/>
    <w:pPr>
      <w:spacing w:before="100" w:beforeAutospacing="1" w:after="100" w:afterAutospacing="1"/>
    </w:pPr>
    <w:rPr>
      <w:lang w:eastAsia="sk-SK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7C5184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E06BD6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C509D3"/>
    <w:rPr>
      <w:color w:val="605E5C"/>
      <w:shd w:val="clear" w:color="auto" w:fill="E1DFDD"/>
    </w:rPr>
  </w:style>
  <w:style w:type="character" w:customStyle="1" w:styleId="UnresolvedMention2">
    <w:name w:val="Unresolved Mention2"/>
    <w:basedOn w:val="Predvolenpsmoodseku"/>
    <w:uiPriority w:val="99"/>
    <w:semiHidden/>
    <w:unhideWhenUsed/>
    <w:rsid w:val="00243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artin.palkovic@krajzazitkov.s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krajzazitkov.sk/kampan/jesenne-lesopotulky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krajzazitkov.sk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crtt.sk" TargetMode="External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crtt.sk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Zaloha\Recepcia\&#353;ablony\&#353;abl&#243;ny%20vuc%20TT\isad\Hlavickovy%20papier_SRR_spol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C5C197785D54428C1498F2FDF9075C" ma:contentTypeVersion="18" ma:contentTypeDescription="Umožňuje vytvoriť nový dokument." ma:contentTypeScope="" ma:versionID="2f651b6faf98d53c91edb47ba0e33f02">
  <xsd:schema xmlns:xsd="http://www.w3.org/2001/XMLSchema" xmlns:xs="http://www.w3.org/2001/XMLSchema" xmlns:p="http://schemas.microsoft.com/office/2006/metadata/properties" xmlns:ns2="b9130ab0-dc3b-4a7d-81fb-b6a403fc54cd" xmlns:ns3="d2662f3a-277b-44e6-916c-576c21429abe" targetNamespace="http://schemas.microsoft.com/office/2006/metadata/properties" ma:root="true" ma:fieldsID="a1f5f0e58096aa30a8f7be44569e85ba" ns2:_="" ns3:_="">
    <xsd:import namespace="b9130ab0-dc3b-4a7d-81fb-b6a403fc54cd"/>
    <xsd:import namespace="d2662f3a-277b-44e6-916c-576c21429ab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130ab0-dc3b-4a7d-81fb-b6a403fc54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c08155-a5c8-4b88-8a6b-b7c37531a856}" ma:internalName="TaxCatchAll" ma:showField="CatchAllData" ma:web="b9130ab0-dc3b-4a7d-81fb-b6a403fc54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62f3a-277b-44e6-916c-576c21429a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b065660c-b198-48d2-a117-50ef8ea93a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662f3a-277b-44e6-916c-576c21429abe">
      <Terms xmlns="http://schemas.microsoft.com/office/infopath/2007/PartnerControls"/>
    </lcf76f155ced4ddcb4097134ff3c332f>
    <TaxCatchAll xmlns="b9130ab0-dc3b-4a7d-81fb-b6a403fc54cd" xsi:nil="true"/>
    <SharedWithUsers xmlns="b9130ab0-dc3b-4a7d-81fb-b6a403fc54cd">
      <UserInfo>
        <DisplayName>Agata Mikulova</DisplayName>
        <AccountId>12</AccountId>
        <AccountType/>
      </UserInfo>
      <UserInfo>
        <DisplayName>Katarina Rohalova</DisplayName>
        <AccountId>17</AccountId>
        <AccountType/>
      </UserInfo>
      <UserInfo>
        <DisplayName>Martin Palkovič</DisplayName>
        <AccountId>511</AccountId>
        <AccountType/>
      </UserInfo>
      <UserInfo>
        <DisplayName>Petra Hencelova</DisplayName>
        <AccountId>24</AccountId>
        <AccountType/>
      </UserInfo>
    </SharedWithUsers>
  </documentManagement>
</p:properties>
</file>

<file path=customXml/item4.xml><?xml version="1.0" encoding="utf-8"?>
<f:fields xmlns:f="http://schemas.fabasoft.com/folio/2007/field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F1549-4F0C-46EB-985F-0E69C7F89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D02E8B-68D4-4A5A-A2B4-EDA475E96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130ab0-dc3b-4a7d-81fb-b6a403fc54cd"/>
    <ds:schemaRef ds:uri="d2662f3a-277b-44e6-916c-576c21429a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2A5EC-2F52-4BDA-89C6-802D00E78A86}">
  <ds:schemaRefs>
    <ds:schemaRef ds:uri="http://schemas.microsoft.com/office/2006/metadata/properties"/>
    <ds:schemaRef ds:uri="http://schemas.microsoft.com/office/infopath/2007/PartnerControls"/>
    <ds:schemaRef ds:uri="d2662f3a-277b-44e6-916c-576c21429abe"/>
    <ds:schemaRef ds:uri="b9130ab0-dc3b-4a7d-81fb-b6a403fc54cd"/>
  </ds:schemaRefs>
</ds:datastoreItem>
</file>

<file path=customXml/itemProps4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5.xml><?xml version="1.0" encoding="utf-8"?>
<ds:datastoreItem xmlns:ds="http://schemas.openxmlformats.org/officeDocument/2006/customXml" ds:itemID="{8C98855B-9CFF-4FFE-ACE1-E7464A903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 papier_SRR_spol</Template>
  <TotalTime>0</TotalTime>
  <Pages>2</Pages>
  <Words>533</Words>
  <Characters>3041</Characters>
  <Application>Microsoft Office Word</Application>
  <DocSecurity>0</DocSecurity>
  <Lines>25</Lines>
  <Paragraphs>7</Paragraphs>
  <ScaleCrop>false</ScaleCrop>
  <Manager/>
  <Company/>
  <LinksUpToDate>false</LinksUpToDate>
  <CharactersWithSpaces>3567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DK</cp:lastModifiedBy>
  <cp:revision>2</cp:revision>
  <cp:lastPrinted>2022-10-24T22:18:00Z</cp:lastPrinted>
  <dcterms:created xsi:type="dcterms:W3CDTF">2024-04-04T07:41:00Z</dcterms:created>
  <dcterms:modified xsi:type="dcterms:W3CDTF">2024-04-04T07:41:00Z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COOSYSTEM@1.1:Container">
    <vt:lpwstr>COO.2091.100.3.10515439</vt:lpwstr>
  </property>
  <property fmtid="{D5CDD505-2E9C-101B-9397-08002B2CF9AE}" pid="3" name="FSC#COOELAK@1.1001:Subject">
    <vt:lpwstr/>
  </property>
  <property fmtid="{D5CDD505-2E9C-101B-9397-08002B2CF9AE}" pid="4" name="FSC#COOELAK@1.1001:FileReference">
    <vt:lpwstr/>
  </property>
  <property fmtid="{D5CDD505-2E9C-101B-9397-08002B2CF9AE}" pid="5" name="FSC#COOELAK@1.1001:FileRefYear">
    <vt:lpwstr/>
  </property>
  <property fmtid="{D5CDD505-2E9C-101B-9397-08002B2CF9AE}" pid="6" name="FSC#COOELAK@1.1001:FileRefOrdinal">
    <vt:lpwstr/>
  </property>
  <property fmtid="{D5CDD505-2E9C-101B-9397-08002B2CF9AE}" pid="7" name="FSC#COOELAK@1.1001:FileRefOU">
    <vt:lpwstr/>
  </property>
  <property fmtid="{D5CDD505-2E9C-101B-9397-08002B2CF9AE}" pid="8" name="FSC#COOELAK@1.1001:Organization">
    <vt:lpwstr/>
  </property>
  <property fmtid="{D5CDD505-2E9C-101B-9397-08002B2CF9AE}" pid="9" name="FSC#COOELAK@1.1001:Owner">
    <vt:lpwstr>Morvayová, Alena</vt:lpwstr>
  </property>
  <property fmtid="{D5CDD505-2E9C-101B-9397-08002B2CF9AE}" pid="10" name="FSC#COOELAK@1.1001:OwnerExtension">
    <vt:lpwstr/>
  </property>
  <property fmtid="{D5CDD505-2E9C-101B-9397-08002B2CF9AE}" pid="11" name="FSC#COOELAK@1.1001:OwnerFaxExtension">
    <vt:lpwstr/>
  </property>
  <property fmtid="{D5CDD505-2E9C-101B-9397-08002B2CF9AE}" pid="12" name="FSC#COOELAK@1.1001:DispatchedBy">
    <vt:lpwstr/>
  </property>
  <property fmtid="{D5CDD505-2E9C-101B-9397-08002B2CF9AE}" pid="13" name="FSC#COOELAK@1.1001:DispatchedAt">
    <vt:lpwstr/>
  </property>
  <property fmtid="{D5CDD505-2E9C-101B-9397-08002B2CF9AE}" pid="14" name="FSC#COOELAK@1.1001:ApprovedBy">
    <vt:lpwstr/>
  </property>
  <property fmtid="{D5CDD505-2E9C-101B-9397-08002B2CF9AE}" pid="15" name="FSC#COOELAK@1.1001:ApprovedAt">
    <vt:lpwstr/>
  </property>
  <property fmtid="{D5CDD505-2E9C-101B-9397-08002B2CF9AE}" pid="16" name="FSC#COOELAK@1.1001:Department">
    <vt:lpwstr>OCPŽ (Odbor cestovného ruchu, podpory podnikania a životného prostredia)</vt:lpwstr>
  </property>
  <property fmtid="{D5CDD505-2E9C-101B-9397-08002B2CF9AE}" pid="17" name="FSC#COOELAK@1.1001:CreatedAt">
    <vt:lpwstr>18.09.2019</vt:lpwstr>
  </property>
  <property fmtid="{D5CDD505-2E9C-101B-9397-08002B2CF9AE}" pid="18" name="FSC#COOELAK@1.1001:OU">
    <vt:lpwstr>OCPŽ (Odbor cestovného ruchu, podpory podnikania a životného prostredia)</vt:lpwstr>
  </property>
  <property fmtid="{D5CDD505-2E9C-101B-9397-08002B2CF9AE}" pid="19" name="FSC#COOELAK@1.1001:Priority">
    <vt:lpwstr> ()</vt:lpwstr>
  </property>
  <property fmtid="{D5CDD505-2E9C-101B-9397-08002B2CF9AE}" pid="20" name="FSC#COOELAK@1.1001:ObjBarCode">
    <vt:lpwstr>*COO.2091.100.3.10515439*</vt:lpwstr>
  </property>
  <property fmtid="{D5CDD505-2E9C-101B-9397-08002B2CF9AE}" pid="21" name="FSC#COOELAK@1.1001:RefBarCode">
    <vt:lpwstr/>
  </property>
  <property fmtid="{D5CDD505-2E9C-101B-9397-08002B2CF9AE}" pid="22" name="FSC#COOELAK@1.1001:FileRefBarCode">
    <vt:lpwstr>**</vt:lpwstr>
  </property>
  <property fmtid="{D5CDD505-2E9C-101B-9397-08002B2CF9AE}" pid="23" name="FSC#COOELAK@1.1001:ExternalRef">
    <vt:lpwstr/>
  </property>
  <property fmtid="{D5CDD505-2E9C-101B-9397-08002B2CF9AE}" pid="24" name="FSC#SKEDITIONREG@103.510:a_acceptor">
    <vt:lpwstr/>
  </property>
  <property fmtid="{D5CDD505-2E9C-101B-9397-08002B2CF9AE}" pid="25" name="FSC#SKEDITIONREG@103.510:a_clearedat">
    <vt:lpwstr/>
  </property>
  <property fmtid="{D5CDD505-2E9C-101B-9397-08002B2CF9AE}" pid="26" name="FSC#SKEDITIONREG@103.510:a_clearedby">
    <vt:lpwstr/>
  </property>
  <property fmtid="{D5CDD505-2E9C-101B-9397-08002B2CF9AE}" pid="27" name="FSC#SKEDITIONREG@103.510:a_comm">
    <vt:lpwstr/>
  </property>
  <property fmtid="{D5CDD505-2E9C-101B-9397-08002B2CF9AE}" pid="28" name="FSC#SKEDITIONREG@103.510:a_decisionattachments">
    <vt:lpwstr/>
  </property>
  <property fmtid="{D5CDD505-2E9C-101B-9397-08002B2CF9AE}" pid="29" name="FSC#SKEDITIONREG@103.510:a_deliveredat">
    <vt:lpwstr/>
  </property>
  <property fmtid="{D5CDD505-2E9C-101B-9397-08002B2CF9AE}" pid="30" name="FSC#SKEDITIONREG@103.510:a_delivery">
    <vt:lpwstr/>
  </property>
  <property fmtid="{D5CDD505-2E9C-101B-9397-08002B2CF9AE}" pid="31" name="FSC#SKEDITIONREG@103.510:a_extension">
    <vt:lpwstr>645</vt:lpwstr>
  </property>
  <property fmtid="{D5CDD505-2E9C-101B-9397-08002B2CF9AE}" pid="32" name="FSC#SKEDITIONREG@103.510:a_filenumber">
    <vt:lpwstr>09252/2019/OCPŽ</vt:lpwstr>
  </property>
  <property fmtid="{D5CDD505-2E9C-101B-9397-08002B2CF9AE}" pid="33" name="FSC#SKEDITIONREG@103.510:a_fileresponsible">
    <vt:lpwstr>Alena Morvayová</vt:lpwstr>
  </property>
  <property fmtid="{D5CDD505-2E9C-101B-9397-08002B2CF9AE}" pid="34" name="FSC#SKEDITIONREG@103.510:a_fileresporg">
    <vt:lpwstr>Odbor cestovného ruchu, podpory podnikania a životného prostredia</vt:lpwstr>
  </property>
  <property fmtid="{D5CDD505-2E9C-101B-9397-08002B2CF9AE}" pid="35" name="FSC#SKEDITIONREG@103.510:a_fileresporg_email_OU">
    <vt:lpwstr/>
  </property>
  <property fmtid="{D5CDD505-2E9C-101B-9397-08002B2CF9AE}" pid="36" name="FSC#SKEDITIONREG@103.510:a_fileresporg_emailaddress">
    <vt:lpwstr/>
  </property>
  <property fmtid="{D5CDD505-2E9C-101B-9397-08002B2CF9AE}" pid="37" name="FSC#SKEDITIONREG@103.510:a_fileresporg_fax">
    <vt:lpwstr/>
  </property>
  <property fmtid="{D5CDD505-2E9C-101B-9397-08002B2CF9AE}" pid="38" name="FSC#SKEDITIONREG@103.510:a_fileresporg_fax_OU">
    <vt:lpwstr/>
  </property>
  <property fmtid="{D5CDD505-2E9C-101B-9397-08002B2CF9AE}" pid="39" name="FSC#SKEDITIONREG@103.510:a_fileresporg_function">
    <vt:lpwstr>poverený riadením odboru</vt:lpwstr>
  </property>
  <property fmtid="{D5CDD505-2E9C-101B-9397-08002B2CF9AE}" pid="40" name="FSC#SKEDITIONREG@103.510:a_fileresporg_function_OU">
    <vt:lpwstr/>
  </property>
  <property fmtid="{D5CDD505-2E9C-101B-9397-08002B2CF9AE}" pid="41" name="FSC#SKEDITIONREG@103.510:a_fileresporg_head">
    <vt:lpwstr>Mgr. Ľubica Mildeová</vt:lpwstr>
  </property>
  <property fmtid="{D5CDD505-2E9C-101B-9397-08002B2CF9AE}" pid="42" name="FSC#SKEDITIONREG@103.510:a_fileresporg_head_OU">
    <vt:lpwstr/>
  </property>
  <property fmtid="{D5CDD505-2E9C-101B-9397-08002B2CF9AE}" pid="43" name="FSC#SKEDITIONREG@103.510:a_fileresporg_OU">
    <vt:lpwstr>Trnavský samosprávny kraj </vt:lpwstr>
  </property>
  <property fmtid="{D5CDD505-2E9C-101B-9397-08002B2CF9AE}" pid="44" name="FSC#SKEDITIONREG@103.510:a_fileresporg_phone">
    <vt:lpwstr/>
  </property>
  <property fmtid="{D5CDD505-2E9C-101B-9397-08002B2CF9AE}" pid="45" name="FSC#SKEDITIONREG@103.510:a_fileresporg_phone_OU">
    <vt:lpwstr/>
  </property>
  <property fmtid="{D5CDD505-2E9C-101B-9397-08002B2CF9AE}" pid="46" name="FSC#SKEDITIONREG@103.510:a_incattachments">
    <vt:lpwstr/>
  </property>
  <property fmtid="{D5CDD505-2E9C-101B-9397-08002B2CF9AE}" pid="47" name="FSC#SKEDITIONREG@103.510:a_incnr">
    <vt:lpwstr>40528</vt:lpwstr>
  </property>
  <property fmtid="{D5CDD505-2E9C-101B-9397-08002B2CF9AE}" pid="48" name="FSC#SKEDITIONREG@103.510:a_objcreatedstr">
    <vt:lpwstr>2019-09-18</vt:lpwstr>
  </property>
  <property fmtid="{D5CDD505-2E9C-101B-9397-08002B2CF9AE}" pid="49" name="FSC#SKEDITIONREG@103.510:a_ordernumber">
    <vt:lpwstr>8</vt:lpwstr>
  </property>
  <property fmtid="{D5CDD505-2E9C-101B-9397-08002B2CF9AE}" pid="50" name="FSC#SKEDITIONREG@103.510:a_oursign">
    <vt:lpwstr>09252/2019/OCPŽ-8</vt:lpwstr>
  </property>
  <property fmtid="{D5CDD505-2E9C-101B-9397-08002B2CF9AE}" pid="51" name="FSC#SKEDITIONREG@103.510:a_sendersign">
    <vt:lpwstr/>
  </property>
  <property fmtid="{D5CDD505-2E9C-101B-9397-08002B2CF9AE}" pid="52" name="FSC#SKEDITIONREG@103.510:a_shortou">
    <vt:lpwstr>OCPŽ</vt:lpwstr>
  </property>
  <property fmtid="{D5CDD505-2E9C-101B-9397-08002B2CF9AE}" pid="53" name="FSC#SKEDITIONREG@103.510:a_testsalutation">
    <vt:lpwstr/>
  </property>
  <property fmtid="{D5CDD505-2E9C-101B-9397-08002B2CF9AE}" pid="54" name="FSC#SKEDITIONREG@103.510:a_validfrom">
    <vt:lpwstr>18. 9. 2019</vt:lpwstr>
  </property>
  <property fmtid="{D5CDD505-2E9C-101B-9397-08002B2CF9AE}" pid="55" name="FSC#SKEDITIONREG@103.510:as_activity">
    <vt:lpwstr/>
  </property>
  <property fmtid="{D5CDD505-2E9C-101B-9397-08002B2CF9AE}" pid="56" name="FSC#SKEDITIONREG@103.510:as_docdate">
    <vt:lpwstr>18. 9. 2019</vt:lpwstr>
  </property>
  <property fmtid="{D5CDD505-2E9C-101B-9397-08002B2CF9AE}" pid="57" name="FSC#SKEDITIONREG@103.510:as_establishdate">
    <vt:lpwstr/>
  </property>
  <property fmtid="{D5CDD505-2E9C-101B-9397-08002B2CF9AE}" pid="58" name="FSC#SKEDITIONREG@103.510:as_fileresphead">
    <vt:lpwstr>Mgr. Ľubica Mildeová</vt:lpwstr>
  </property>
  <property fmtid="{D5CDD505-2E9C-101B-9397-08002B2CF9AE}" pid="59" name="FSC#SKEDITIONREG@103.510:as_filerespheadfnct">
    <vt:lpwstr>poverený riadením odboru</vt:lpwstr>
  </property>
  <property fmtid="{D5CDD505-2E9C-101B-9397-08002B2CF9AE}" pid="60" name="FSC#SKEDITIONREG@103.510:as_fileresponsible">
    <vt:lpwstr>Alena Morvayová</vt:lpwstr>
  </property>
  <property fmtid="{D5CDD505-2E9C-101B-9397-08002B2CF9AE}" pid="61" name="FSC#SKEDITIONREG@103.510:as_filesubj">
    <vt:lpwstr>Žiadosť o vystavenie objednávky na Skalický trdelník na podujatie Deň otvorených dverí TTSK       </vt:lpwstr>
  </property>
  <property fmtid="{D5CDD505-2E9C-101B-9397-08002B2CF9AE}" pid="62" name="FSC#SKEDITIONREG@103.510:as_objname">
    <vt:lpwstr>40528/2019</vt:lpwstr>
  </property>
  <property fmtid="{D5CDD505-2E9C-101B-9397-08002B2CF9AE}" pid="63" name="FSC#SKEDITIONREG@103.510:as_ou">
    <vt:lpwstr>Odbor cestovného ruchu, podpory podnikania a životného prostredia</vt:lpwstr>
  </property>
  <property fmtid="{D5CDD505-2E9C-101B-9397-08002B2CF9AE}" pid="64" name="FSC#SKEDITIONREG@103.510:as_owner">
    <vt:lpwstr>Alena Morvayová</vt:lpwstr>
  </property>
  <property fmtid="{D5CDD505-2E9C-101B-9397-08002B2CF9AE}" pid="65" name="FSC#SKEDITIONREG@103.510:as_phonelink">
    <vt:lpwstr>645</vt:lpwstr>
  </property>
  <property fmtid="{D5CDD505-2E9C-101B-9397-08002B2CF9AE}" pid="66" name="FSC#SKEDITIONREG@103.510:oz_externAdr">
    <vt:lpwstr/>
  </property>
  <property fmtid="{D5CDD505-2E9C-101B-9397-08002B2CF9AE}" pid="67" name="FSC#SKEDITIONREG@103.510:a_depositperiod">
    <vt:lpwstr>5</vt:lpwstr>
  </property>
  <property fmtid="{D5CDD505-2E9C-101B-9397-08002B2CF9AE}" pid="68" name="FSC#SKEDITIONREG@103.510:a_disposestate">
    <vt:lpwstr/>
  </property>
  <property fmtid="{D5CDD505-2E9C-101B-9397-08002B2CF9AE}" pid="69" name="FSC#SKEDITIONREG@103.510:a_fileresponsiblefnct">
    <vt:lpwstr>referent 6 / OCPŽ</vt:lpwstr>
  </property>
  <property fmtid="{D5CDD505-2E9C-101B-9397-08002B2CF9AE}" pid="70" name="FSC#SKEDITIONREG@103.510:a_fileresporg_position">
    <vt:lpwstr>vedúci</vt:lpwstr>
  </property>
  <property fmtid="{D5CDD505-2E9C-101B-9397-08002B2CF9AE}" pid="71" name="FSC#SKEDITIONREG@103.510:a_fileresporg_position_OU">
    <vt:lpwstr/>
  </property>
  <property fmtid="{D5CDD505-2E9C-101B-9397-08002B2CF9AE}" pid="72" name="FSC#SKEDITIONREG@103.510:a_osobnecislosprac">
    <vt:lpwstr>1565</vt:lpwstr>
  </property>
  <property fmtid="{D5CDD505-2E9C-101B-9397-08002B2CF9AE}" pid="73" name="FSC#SKEDITIONREG@103.510:a_registrysign">
    <vt:lpwstr>SK</vt:lpwstr>
  </property>
  <property fmtid="{D5CDD505-2E9C-101B-9397-08002B2CF9AE}" pid="74" name="FSC#SKEDITIONREG@103.510:a_subfileatt">
    <vt:lpwstr>sablona_odbor cestovneho ruchu, podpory podnikania a zivotneho prostredia</vt:lpwstr>
  </property>
  <property fmtid="{D5CDD505-2E9C-101B-9397-08002B2CF9AE}" pid="75" name="FSC#SKEDITIONREG@103.510:as_filesubjall">
    <vt:lpwstr>Žiadosť o vystavenie objednávky na Skalický trdelník na podujatie Deň otvorených dverí TTSK       </vt:lpwstr>
  </property>
  <property fmtid="{D5CDD505-2E9C-101B-9397-08002B2CF9AE}" pid="76" name="FSC#SKEDITIONREG@103.510:CreatedAt">
    <vt:lpwstr>18. 9. 2019, 08:11</vt:lpwstr>
  </property>
  <property fmtid="{D5CDD505-2E9C-101B-9397-08002B2CF9AE}" pid="77" name="FSC#SKEDITIONREG@103.510:curruserrolegroup">
    <vt:lpwstr>Odbor cestovného ruchu, podpory podnikania a životného prostredia</vt:lpwstr>
  </property>
  <property fmtid="{D5CDD505-2E9C-101B-9397-08002B2CF9AE}" pid="78" name="FSC#SKEDITIONREG@103.510:currusersubst">
    <vt:lpwstr>Alena Morvayová</vt:lpwstr>
  </property>
  <property fmtid="{D5CDD505-2E9C-101B-9397-08002B2CF9AE}" pid="79" name="FSC#SKEDITIONREG@103.510:emailsprac">
    <vt:lpwstr>morvayova.alena@trnava-vuc.sk</vt:lpwstr>
  </property>
  <property fmtid="{D5CDD505-2E9C-101B-9397-08002B2CF9AE}" pid="80" name="FSC#SKEDITIONREG@103.510:ms_VyskladaniePoznamok">
    <vt:lpwstr/>
  </property>
  <property fmtid="{D5CDD505-2E9C-101B-9397-08002B2CF9AE}" pid="81" name="FSC#SKEDITIONREG@103.510:oumlname_fnct">
    <vt:lpwstr/>
  </property>
  <property fmtid="{D5CDD505-2E9C-101B-9397-08002B2CF9AE}" pid="82" name="FSC#SKEDITIONREG@103.510:sk_org_city">
    <vt:lpwstr>Trnava</vt:lpwstr>
  </property>
  <property fmtid="{D5CDD505-2E9C-101B-9397-08002B2CF9AE}" pid="83" name="FSC#SKEDITIONREG@103.510:sk_org_dic">
    <vt:lpwstr/>
  </property>
  <property fmtid="{D5CDD505-2E9C-101B-9397-08002B2CF9AE}" pid="84" name="FSC#SKEDITIONREG@103.510:sk_org_email">
    <vt:lpwstr>urad.vuc@trnava-vuc.sk</vt:lpwstr>
  </property>
  <property fmtid="{D5CDD505-2E9C-101B-9397-08002B2CF9AE}" pid="85" name="FSC#SKEDITIONREG@103.510:sk_org_fax">
    <vt:lpwstr/>
  </property>
  <property fmtid="{D5CDD505-2E9C-101B-9397-08002B2CF9AE}" pid="86" name="FSC#SKEDITIONREG@103.510:sk_org_fullname">
    <vt:lpwstr>Trnavský samosprávny kraj</vt:lpwstr>
  </property>
  <property fmtid="{D5CDD505-2E9C-101B-9397-08002B2CF9AE}" pid="87" name="FSC#SKEDITIONREG@103.510:sk_org_ico">
    <vt:lpwstr/>
  </property>
  <property fmtid="{D5CDD505-2E9C-101B-9397-08002B2CF9AE}" pid="88" name="FSC#SKEDITIONREG@103.510:sk_org_phone">
    <vt:lpwstr/>
  </property>
  <property fmtid="{D5CDD505-2E9C-101B-9397-08002B2CF9AE}" pid="89" name="FSC#SKEDITIONREG@103.510:sk_org_shortname">
    <vt:lpwstr/>
  </property>
  <property fmtid="{D5CDD505-2E9C-101B-9397-08002B2CF9AE}" pid="90" name="FSC#SKEDITIONREG@103.510:sk_org_state">
    <vt:lpwstr/>
  </property>
  <property fmtid="{D5CDD505-2E9C-101B-9397-08002B2CF9AE}" pid="91" name="FSC#SKEDITIONREG@103.510:sk_org_street">
    <vt:lpwstr>Starohájska 10</vt:lpwstr>
  </property>
  <property fmtid="{D5CDD505-2E9C-101B-9397-08002B2CF9AE}" pid="92" name="FSC#SKEDITIONREG@103.510:sk_org_zip">
    <vt:lpwstr>917 01</vt:lpwstr>
  </property>
  <property fmtid="{D5CDD505-2E9C-101B-9397-08002B2CF9AE}" pid="93" name="FSC#SKEDITIONREG@103.510:viz_clearedat">
    <vt:lpwstr/>
  </property>
  <property fmtid="{D5CDD505-2E9C-101B-9397-08002B2CF9AE}" pid="94" name="FSC#SKEDITIONREG@103.510:viz_clearedby">
    <vt:lpwstr/>
  </property>
  <property fmtid="{D5CDD505-2E9C-101B-9397-08002B2CF9AE}" pid="95" name="FSC#SKEDITIONREG@103.510:viz_comm">
    <vt:lpwstr/>
  </property>
  <property fmtid="{D5CDD505-2E9C-101B-9397-08002B2CF9AE}" pid="96" name="FSC#SKEDITIONREG@103.510:viz_decisionattachments">
    <vt:lpwstr/>
  </property>
  <property fmtid="{D5CDD505-2E9C-101B-9397-08002B2CF9AE}" pid="97" name="FSC#SKEDITIONREG@103.510:viz_deliveredat">
    <vt:lpwstr/>
  </property>
  <property fmtid="{D5CDD505-2E9C-101B-9397-08002B2CF9AE}" pid="98" name="FSC#SKEDITIONREG@103.510:viz_delivery">
    <vt:lpwstr/>
  </property>
  <property fmtid="{D5CDD505-2E9C-101B-9397-08002B2CF9AE}" pid="99" name="FSC#SKEDITIONREG@103.510:viz_extension">
    <vt:lpwstr>645</vt:lpwstr>
  </property>
  <property fmtid="{D5CDD505-2E9C-101B-9397-08002B2CF9AE}" pid="100" name="FSC#SKEDITIONREG@103.510:viz_filenumber">
    <vt:lpwstr>09252/2019/OCPŽ</vt:lpwstr>
  </property>
  <property fmtid="{D5CDD505-2E9C-101B-9397-08002B2CF9AE}" pid="101" name="FSC#SKEDITIONREG@103.510:viz_fileresponsible">
    <vt:lpwstr>Alena Morvayová</vt:lpwstr>
  </property>
  <property fmtid="{D5CDD505-2E9C-101B-9397-08002B2CF9AE}" pid="102" name="FSC#SKEDITIONREG@103.510:viz_fileresporg">
    <vt:lpwstr>Odbor cestovného ruchu, podpory podnikania a životného prostredia</vt:lpwstr>
  </property>
  <property fmtid="{D5CDD505-2E9C-101B-9397-08002B2CF9AE}" pid="103" name="FSC#SKEDITIONREG@103.510:viz_fileresporg_email_OU">
    <vt:lpwstr/>
  </property>
  <property fmtid="{D5CDD505-2E9C-101B-9397-08002B2CF9AE}" pid="104" name="FSC#SKEDITIONREG@103.510:viz_fileresporg_emailaddress">
    <vt:lpwstr/>
  </property>
  <property fmtid="{D5CDD505-2E9C-101B-9397-08002B2CF9AE}" pid="105" name="FSC#SKEDITIONREG@103.510:viz_fileresporg_fax">
    <vt:lpwstr/>
  </property>
  <property fmtid="{D5CDD505-2E9C-101B-9397-08002B2CF9AE}" pid="106" name="FSC#SKEDITIONREG@103.510:viz_fileresporg_fax_OU">
    <vt:lpwstr/>
  </property>
  <property fmtid="{D5CDD505-2E9C-101B-9397-08002B2CF9AE}" pid="107" name="FSC#SKEDITIONREG@103.510:viz_fileresporg_function">
    <vt:lpwstr>poverený riadením odboru</vt:lpwstr>
  </property>
  <property fmtid="{D5CDD505-2E9C-101B-9397-08002B2CF9AE}" pid="108" name="FSC#SKEDITIONREG@103.510:viz_fileresporg_function_OU">
    <vt:lpwstr/>
  </property>
  <property fmtid="{D5CDD505-2E9C-101B-9397-08002B2CF9AE}" pid="109" name="FSC#SKEDITIONREG@103.510:viz_fileresporg_head">
    <vt:lpwstr>Mgr. Ľubica Mildeová</vt:lpwstr>
  </property>
  <property fmtid="{D5CDD505-2E9C-101B-9397-08002B2CF9AE}" pid="110" name="FSC#SKEDITIONREG@103.510:viz_fileresporg_head_OU">
    <vt:lpwstr/>
  </property>
  <property fmtid="{D5CDD505-2E9C-101B-9397-08002B2CF9AE}" pid="111" name="FSC#SKEDITIONREG@103.510:viz_fileresporg_longname">
    <vt:lpwstr>Odbor cestovného ruchu, podpory podnikania a životného prostredia</vt:lpwstr>
  </property>
  <property fmtid="{D5CDD505-2E9C-101B-9397-08002B2CF9AE}" pid="112" name="FSC#SKEDITIONREG@103.510:viz_fileresporg_mesto">
    <vt:lpwstr/>
  </property>
  <property fmtid="{D5CDD505-2E9C-101B-9397-08002B2CF9AE}" pid="113" name="FSC#SKEDITIONREG@103.510:viz_fileresporg_odbor">
    <vt:lpwstr>Odbor cestovného ruchu, podpory podnikania a životného prostredia</vt:lpwstr>
  </property>
  <property fmtid="{D5CDD505-2E9C-101B-9397-08002B2CF9AE}" pid="114" name="FSC#SKEDITIONREG@103.510:viz_fileresporg_odbor_function">
    <vt:lpwstr>poverený riadením odboru</vt:lpwstr>
  </property>
  <property fmtid="{D5CDD505-2E9C-101B-9397-08002B2CF9AE}" pid="115" name="FSC#SKEDITIONREG@103.510:viz_fileresporg_odbor_head">
    <vt:lpwstr>Mgr. Ľubica Mildeová</vt:lpwstr>
  </property>
  <property fmtid="{D5CDD505-2E9C-101B-9397-08002B2CF9AE}" pid="116" name="FSC#SKEDITIONREG@103.510:viz_fileresporg_OU">
    <vt:lpwstr>Trnavský samosprávny kraj </vt:lpwstr>
  </property>
  <property fmtid="{D5CDD505-2E9C-101B-9397-08002B2CF9AE}" pid="117" name="FSC#SKEDITIONREG@103.510:viz_fileresporg_phone">
    <vt:lpwstr/>
  </property>
  <property fmtid="{D5CDD505-2E9C-101B-9397-08002B2CF9AE}" pid="118" name="FSC#SKEDITIONREG@103.510:viz_fileresporg_phone_OU">
    <vt:lpwstr/>
  </property>
  <property fmtid="{D5CDD505-2E9C-101B-9397-08002B2CF9AE}" pid="119" name="FSC#SKEDITIONREG@103.510:viz_fileresporg_position">
    <vt:lpwstr>vedúci</vt:lpwstr>
  </property>
  <property fmtid="{D5CDD505-2E9C-101B-9397-08002B2CF9AE}" pid="120" name="FSC#SKEDITIONREG@103.510:viz_fileresporg_position_OU">
    <vt:lpwstr/>
  </property>
  <property fmtid="{D5CDD505-2E9C-101B-9397-08002B2CF9AE}" pid="121" name="FSC#SKEDITIONREG@103.510:viz_fileresporg_psc">
    <vt:lpwstr/>
  </property>
  <property fmtid="{D5CDD505-2E9C-101B-9397-08002B2CF9AE}" pid="122" name="FSC#SKEDITIONREG@103.510:viz_fileresporg_sekcia">
    <vt:lpwstr>Odbor cestovného ruchu, podpory podnikania a životného prostredia</vt:lpwstr>
  </property>
  <property fmtid="{D5CDD505-2E9C-101B-9397-08002B2CF9AE}" pid="123" name="FSC#SKEDITIONREG@103.510:viz_fileresporg_sekcia_function">
    <vt:lpwstr>poverený riadením odboru</vt:lpwstr>
  </property>
  <property fmtid="{D5CDD505-2E9C-101B-9397-08002B2CF9AE}" pid="124" name="FSC#SKEDITIONREG@103.510:viz_fileresporg_sekcia_head">
    <vt:lpwstr>Mgr. Ľubica Mildeová</vt:lpwstr>
  </property>
  <property fmtid="{D5CDD505-2E9C-101B-9397-08002B2CF9AE}" pid="125" name="FSC#SKEDITIONREG@103.510:viz_fileresporg_stat">
    <vt:lpwstr/>
  </property>
  <property fmtid="{D5CDD505-2E9C-101B-9397-08002B2CF9AE}" pid="126" name="FSC#SKEDITIONREG@103.510:viz_fileresporg_ulica">
    <vt:lpwstr/>
  </property>
  <property fmtid="{D5CDD505-2E9C-101B-9397-08002B2CF9AE}" pid="127" name="FSC#SKEDITIONREG@103.510:viz_fileresporgknazov">
    <vt:lpwstr>OCPŽ</vt:lpwstr>
  </property>
  <property fmtid="{D5CDD505-2E9C-101B-9397-08002B2CF9AE}" pid="128" name="FSC#SKEDITIONREG@103.510:viz_filesubj">
    <vt:lpwstr>Žiadosť o vystavenie objednávky na Skalický trdelník na podujatie Deň otvorených dverí TTSK       </vt:lpwstr>
  </property>
  <property fmtid="{D5CDD505-2E9C-101B-9397-08002B2CF9AE}" pid="129" name="FSC#SKEDITIONREG@103.510:viz_incattachments">
    <vt:lpwstr/>
  </property>
  <property fmtid="{D5CDD505-2E9C-101B-9397-08002B2CF9AE}" pid="130" name="FSC#SKEDITIONREG@103.510:viz_incnr">
    <vt:lpwstr>40528</vt:lpwstr>
  </property>
  <property fmtid="{D5CDD505-2E9C-101B-9397-08002B2CF9AE}" pid="131" name="FSC#SKEDITIONREG@103.510:viz_intletterrecivers">
    <vt:lpwstr>Odbor správy majetku a investičných činností</vt:lpwstr>
  </property>
  <property fmtid="{D5CDD505-2E9C-101B-9397-08002B2CF9AE}" pid="132" name="FSC#SKEDITIONREG@103.510:viz_objcreatedstr">
    <vt:lpwstr>2019-09-18</vt:lpwstr>
  </property>
  <property fmtid="{D5CDD505-2E9C-101B-9397-08002B2CF9AE}" pid="133" name="FSC#SKEDITIONREG@103.510:viz_ordernumber">
    <vt:lpwstr>8</vt:lpwstr>
  </property>
  <property fmtid="{D5CDD505-2E9C-101B-9397-08002B2CF9AE}" pid="134" name="FSC#SKEDITIONREG@103.510:viz_oursign">
    <vt:lpwstr>09252/2019/OCPŽ-8</vt:lpwstr>
  </property>
  <property fmtid="{D5CDD505-2E9C-101B-9397-08002B2CF9AE}" pid="135" name="FSC#SKEDITIONREG@103.510:viz_responseto_createdby">
    <vt:lpwstr/>
  </property>
  <property fmtid="{D5CDD505-2E9C-101B-9397-08002B2CF9AE}" pid="136" name="FSC#SKEDITIONREG@103.510:viz_sendersign">
    <vt:lpwstr/>
  </property>
  <property fmtid="{D5CDD505-2E9C-101B-9397-08002B2CF9AE}" pid="137" name="FSC#SKEDITIONREG@103.510:viz_shortfileresporg">
    <vt:lpwstr/>
  </property>
  <property fmtid="{D5CDD505-2E9C-101B-9397-08002B2CF9AE}" pid="138" name="FSC#SKEDITIONREG@103.510:viz_tel_number">
    <vt:lpwstr/>
  </property>
  <property fmtid="{D5CDD505-2E9C-101B-9397-08002B2CF9AE}" pid="139" name="FSC#SKEDITIONREG@103.510:viz_testsalutation">
    <vt:lpwstr/>
  </property>
  <property fmtid="{D5CDD505-2E9C-101B-9397-08002B2CF9AE}" pid="140" name="FSC#SKEDITIONREG@103.510:viz_validfrom">
    <vt:lpwstr>18. 9. 2019</vt:lpwstr>
  </property>
  <property fmtid="{D5CDD505-2E9C-101B-9397-08002B2CF9AE}" pid="141" name="FSC#SKEDITIONREG@103.510:zaznam_jeden_adresat">
    <vt:lpwstr>Trnavský samosprávny kraj _x000d_
Predseda TTSK_x000d_
Riaditeľ Úradu TTSK_x000d_
Odbor správy majetku a investičných činností</vt:lpwstr>
  </property>
  <property fmtid="{D5CDD505-2E9C-101B-9397-08002B2CF9AE}" pid="142" name="FSC#SKEDITIONREG@103.510:zaznam_vnut_adresati_1">
    <vt:lpwstr>_x000d_
T_x000d_
</vt:lpwstr>
  </property>
  <property fmtid="{D5CDD505-2E9C-101B-9397-08002B2CF9AE}" pid="143" name="FSC#SKEDITIONREG@103.510:zaznam_vnut_adresati_10">
    <vt:lpwstr/>
  </property>
  <property fmtid="{D5CDD505-2E9C-101B-9397-08002B2CF9AE}" pid="144" name="FSC#SKEDITIONREG@103.510:zaznam_vnut_adresati_11">
    <vt:lpwstr/>
  </property>
  <property fmtid="{D5CDD505-2E9C-101B-9397-08002B2CF9AE}" pid="145" name="FSC#SKEDITIONREG@103.510:zaznam_vnut_adresati_12">
    <vt:lpwstr/>
  </property>
  <property fmtid="{D5CDD505-2E9C-101B-9397-08002B2CF9AE}" pid="146" name="FSC#SKEDITIONREG@103.510:zaznam_vnut_adresati_13">
    <vt:lpwstr/>
  </property>
  <property fmtid="{D5CDD505-2E9C-101B-9397-08002B2CF9AE}" pid="147" name="FSC#SKEDITIONREG@103.510:zaznam_vnut_adresati_14">
    <vt:lpwstr/>
  </property>
  <property fmtid="{D5CDD505-2E9C-101B-9397-08002B2CF9AE}" pid="148" name="FSC#SKEDITIONREG@103.510:zaznam_vnut_adresati_15">
    <vt:lpwstr/>
  </property>
  <property fmtid="{D5CDD505-2E9C-101B-9397-08002B2CF9AE}" pid="149" name="FSC#SKEDITIONREG@103.510:zaznam_vnut_adresati_16">
    <vt:lpwstr/>
  </property>
  <property fmtid="{D5CDD505-2E9C-101B-9397-08002B2CF9AE}" pid="150" name="FSC#SKEDITIONREG@103.510:zaznam_vnut_adresati_17">
    <vt:lpwstr/>
  </property>
  <property fmtid="{D5CDD505-2E9C-101B-9397-08002B2CF9AE}" pid="151" name="FSC#SKEDITIONREG@103.510:zaznam_vnut_adresati_18">
    <vt:lpwstr/>
  </property>
  <property fmtid="{D5CDD505-2E9C-101B-9397-08002B2CF9AE}" pid="152" name="FSC#SKEDITIONREG@103.510:zaznam_vnut_adresati_19">
    <vt:lpwstr/>
  </property>
  <property fmtid="{D5CDD505-2E9C-101B-9397-08002B2CF9AE}" pid="153" name="FSC#SKEDITIONREG@103.510:zaznam_vnut_adresati_2">
    <vt:lpwstr/>
  </property>
  <property fmtid="{D5CDD505-2E9C-101B-9397-08002B2CF9AE}" pid="154" name="FSC#SKEDITIONREG@103.510:zaznam_vnut_adresati_20">
    <vt:lpwstr/>
  </property>
  <property fmtid="{D5CDD505-2E9C-101B-9397-08002B2CF9AE}" pid="155" name="FSC#SKEDITIONREG@103.510:zaznam_vnut_adresati_21">
    <vt:lpwstr/>
  </property>
  <property fmtid="{D5CDD505-2E9C-101B-9397-08002B2CF9AE}" pid="156" name="FSC#SKEDITIONREG@103.510:zaznam_vnut_adresati_22">
    <vt:lpwstr/>
  </property>
  <property fmtid="{D5CDD505-2E9C-101B-9397-08002B2CF9AE}" pid="157" name="FSC#SKEDITIONREG@103.510:zaznam_vnut_adresati_23">
    <vt:lpwstr/>
  </property>
  <property fmtid="{D5CDD505-2E9C-101B-9397-08002B2CF9AE}" pid="158" name="FSC#SKEDITIONREG@103.510:zaznam_vnut_adresati_24">
    <vt:lpwstr/>
  </property>
  <property fmtid="{D5CDD505-2E9C-101B-9397-08002B2CF9AE}" pid="159" name="FSC#SKEDITIONREG@103.510:zaznam_vnut_adresati_25">
    <vt:lpwstr/>
  </property>
  <property fmtid="{D5CDD505-2E9C-101B-9397-08002B2CF9AE}" pid="160" name="FSC#SKEDITIONREG@103.510:zaznam_vnut_adresati_26">
    <vt:lpwstr/>
  </property>
  <property fmtid="{D5CDD505-2E9C-101B-9397-08002B2CF9AE}" pid="161" name="FSC#SKEDITIONREG@103.510:zaznam_vnut_adresati_27">
    <vt:lpwstr/>
  </property>
  <property fmtid="{D5CDD505-2E9C-101B-9397-08002B2CF9AE}" pid="162" name="FSC#SKEDITIONREG@103.510:zaznam_vnut_adresati_28">
    <vt:lpwstr/>
  </property>
  <property fmtid="{D5CDD505-2E9C-101B-9397-08002B2CF9AE}" pid="163" name="FSC#SKEDITIONREG@103.510:zaznam_vnut_adresati_29">
    <vt:lpwstr/>
  </property>
  <property fmtid="{D5CDD505-2E9C-101B-9397-08002B2CF9AE}" pid="164" name="FSC#SKEDITIONREG@103.510:zaznam_vnut_adresati_3">
    <vt:lpwstr/>
  </property>
  <property fmtid="{D5CDD505-2E9C-101B-9397-08002B2CF9AE}" pid="165" name="FSC#SKEDITIONREG@103.510:zaznam_vnut_adresati_30">
    <vt:lpwstr/>
  </property>
  <property fmtid="{D5CDD505-2E9C-101B-9397-08002B2CF9AE}" pid="166" name="FSC#SKEDITIONREG@103.510:zaznam_vnut_adresati_31">
    <vt:lpwstr/>
  </property>
  <property fmtid="{D5CDD505-2E9C-101B-9397-08002B2CF9AE}" pid="167" name="FSC#SKEDITIONREG@103.510:zaznam_vnut_adresati_32">
    <vt:lpwstr/>
  </property>
  <property fmtid="{D5CDD505-2E9C-101B-9397-08002B2CF9AE}" pid="168" name="FSC#SKEDITIONREG@103.510:zaznam_vnut_adresati_33">
    <vt:lpwstr/>
  </property>
  <property fmtid="{D5CDD505-2E9C-101B-9397-08002B2CF9AE}" pid="169" name="FSC#SKEDITIONREG@103.510:zaznam_vnut_adresati_34">
    <vt:lpwstr/>
  </property>
  <property fmtid="{D5CDD505-2E9C-101B-9397-08002B2CF9AE}" pid="170" name="FSC#SKEDITIONREG@103.510:zaznam_vnut_adresati_35">
    <vt:lpwstr/>
  </property>
  <property fmtid="{D5CDD505-2E9C-101B-9397-08002B2CF9AE}" pid="171" name="FSC#SKEDITIONREG@103.510:zaznam_vnut_adresati_36">
    <vt:lpwstr/>
  </property>
  <property fmtid="{D5CDD505-2E9C-101B-9397-08002B2CF9AE}" pid="172" name="FSC#SKEDITIONREG@103.510:zaznam_vnut_adresati_37">
    <vt:lpwstr/>
  </property>
  <property fmtid="{D5CDD505-2E9C-101B-9397-08002B2CF9AE}" pid="173" name="FSC#SKEDITIONREG@103.510:zaznam_vnut_adresati_38">
    <vt:lpwstr/>
  </property>
  <property fmtid="{D5CDD505-2E9C-101B-9397-08002B2CF9AE}" pid="174" name="FSC#SKEDITIONREG@103.510:zaznam_vnut_adresati_39">
    <vt:lpwstr/>
  </property>
  <property fmtid="{D5CDD505-2E9C-101B-9397-08002B2CF9AE}" pid="175" name="FSC#SKEDITIONREG@103.510:zaznam_vnut_adresati_4">
    <vt:lpwstr/>
  </property>
  <property fmtid="{D5CDD505-2E9C-101B-9397-08002B2CF9AE}" pid="176" name="FSC#SKEDITIONREG@103.510:zaznam_vnut_adresati_40">
    <vt:lpwstr/>
  </property>
  <property fmtid="{D5CDD505-2E9C-101B-9397-08002B2CF9AE}" pid="177" name="FSC#SKEDITIONREG@103.510:zaznam_vnut_adresati_41">
    <vt:lpwstr/>
  </property>
  <property fmtid="{D5CDD505-2E9C-101B-9397-08002B2CF9AE}" pid="178" name="FSC#SKEDITIONREG@103.510:zaznam_vnut_adresati_42">
    <vt:lpwstr/>
  </property>
  <property fmtid="{D5CDD505-2E9C-101B-9397-08002B2CF9AE}" pid="179" name="FSC#SKEDITIONREG@103.510:zaznam_vnut_adresati_43">
    <vt:lpwstr/>
  </property>
  <property fmtid="{D5CDD505-2E9C-101B-9397-08002B2CF9AE}" pid="180" name="FSC#SKEDITIONREG@103.510:zaznam_vnut_adresati_44">
    <vt:lpwstr/>
  </property>
  <property fmtid="{D5CDD505-2E9C-101B-9397-08002B2CF9AE}" pid="181" name="FSC#SKEDITIONREG@103.510:zaznam_vnut_adresati_45">
    <vt:lpwstr/>
  </property>
  <property fmtid="{D5CDD505-2E9C-101B-9397-08002B2CF9AE}" pid="182" name="FSC#SKEDITIONREG@103.510:zaznam_vnut_adresati_46">
    <vt:lpwstr/>
  </property>
  <property fmtid="{D5CDD505-2E9C-101B-9397-08002B2CF9AE}" pid="183" name="FSC#SKEDITIONREG@103.510:zaznam_vnut_adresati_47">
    <vt:lpwstr/>
  </property>
  <property fmtid="{D5CDD505-2E9C-101B-9397-08002B2CF9AE}" pid="184" name="FSC#SKEDITIONREG@103.510:zaznam_vnut_adresati_48">
    <vt:lpwstr/>
  </property>
  <property fmtid="{D5CDD505-2E9C-101B-9397-08002B2CF9AE}" pid="185" name="FSC#SKEDITIONREG@103.510:zaznam_vnut_adresati_49">
    <vt:lpwstr/>
  </property>
  <property fmtid="{D5CDD505-2E9C-101B-9397-08002B2CF9AE}" pid="186" name="FSC#SKEDITIONREG@103.510:zaznam_vnut_adresati_5">
    <vt:lpwstr/>
  </property>
  <property fmtid="{D5CDD505-2E9C-101B-9397-08002B2CF9AE}" pid="187" name="FSC#SKEDITIONREG@103.510:zaznam_vnut_adresati_50">
    <vt:lpwstr/>
  </property>
  <property fmtid="{D5CDD505-2E9C-101B-9397-08002B2CF9AE}" pid="188" name="FSC#SKEDITIONREG@103.510:zaznam_vnut_adresati_51">
    <vt:lpwstr/>
  </property>
  <property fmtid="{D5CDD505-2E9C-101B-9397-08002B2CF9AE}" pid="189" name="FSC#SKEDITIONREG@103.510:zaznam_vnut_adresati_52">
    <vt:lpwstr/>
  </property>
  <property fmtid="{D5CDD505-2E9C-101B-9397-08002B2CF9AE}" pid="190" name="FSC#SKEDITIONREG@103.510:zaznam_vnut_adresati_53">
    <vt:lpwstr/>
  </property>
  <property fmtid="{D5CDD505-2E9C-101B-9397-08002B2CF9AE}" pid="191" name="FSC#SKEDITIONREG@103.510:zaznam_vnut_adresati_54">
    <vt:lpwstr/>
  </property>
  <property fmtid="{D5CDD505-2E9C-101B-9397-08002B2CF9AE}" pid="192" name="FSC#SKEDITIONREG@103.510:zaznam_vnut_adresati_55">
    <vt:lpwstr/>
  </property>
  <property fmtid="{D5CDD505-2E9C-101B-9397-08002B2CF9AE}" pid="193" name="FSC#SKEDITIONREG@103.510:zaznam_vnut_adresati_56">
    <vt:lpwstr/>
  </property>
  <property fmtid="{D5CDD505-2E9C-101B-9397-08002B2CF9AE}" pid="194" name="FSC#SKEDITIONREG@103.510:zaznam_vnut_adresati_57">
    <vt:lpwstr/>
  </property>
  <property fmtid="{D5CDD505-2E9C-101B-9397-08002B2CF9AE}" pid="195" name="FSC#SKEDITIONREG@103.510:zaznam_vnut_adresati_58">
    <vt:lpwstr/>
  </property>
  <property fmtid="{D5CDD505-2E9C-101B-9397-08002B2CF9AE}" pid="196" name="FSC#SKEDITIONREG@103.510:zaznam_vnut_adresati_59">
    <vt:lpwstr/>
  </property>
  <property fmtid="{D5CDD505-2E9C-101B-9397-08002B2CF9AE}" pid="197" name="FSC#SKEDITIONREG@103.510:zaznam_vnut_adresati_6">
    <vt:lpwstr/>
  </property>
  <property fmtid="{D5CDD505-2E9C-101B-9397-08002B2CF9AE}" pid="198" name="FSC#SKEDITIONREG@103.510:zaznam_vnut_adresati_60">
    <vt:lpwstr/>
  </property>
  <property fmtid="{D5CDD505-2E9C-101B-9397-08002B2CF9AE}" pid="199" name="FSC#SKEDITIONREG@103.510:zaznam_vnut_adresati_61">
    <vt:lpwstr/>
  </property>
  <property fmtid="{D5CDD505-2E9C-101B-9397-08002B2CF9AE}" pid="200" name="FSC#SKEDITIONREG@103.510:zaznam_vnut_adresati_62">
    <vt:lpwstr/>
  </property>
  <property fmtid="{D5CDD505-2E9C-101B-9397-08002B2CF9AE}" pid="201" name="FSC#SKEDITIONREG@103.510:zaznam_vnut_adresati_63">
    <vt:lpwstr/>
  </property>
  <property fmtid="{D5CDD505-2E9C-101B-9397-08002B2CF9AE}" pid="202" name="FSC#SKEDITIONREG@103.510:zaznam_vnut_adresati_64">
    <vt:lpwstr/>
  </property>
  <property fmtid="{D5CDD505-2E9C-101B-9397-08002B2CF9AE}" pid="203" name="FSC#SKEDITIONREG@103.510:zaznam_vnut_adresati_65">
    <vt:lpwstr/>
  </property>
  <property fmtid="{D5CDD505-2E9C-101B-9397-08002B2CF9AE}" pid="204" name="FSC#SKEDITIONREG@103.510:zaznam_vnut_adresati_66">
    <vt:lpwstr/>
  </property>
  <property fmtid="{D5CDD505-2E9C-101B-9397-08002B2CF9AE}" pid="205" name="FSC#SKEDITIONREG@103.510:zaznam_vnut_adresati_67">
    <vt:lpwstr/>
  </property>
  <property fmtid="{D5CDD505-2E9C-101B-9397-08002B2CF9AE}" pid="206" name="FSC#SKEDITIONREG@103.510:zaznam_vnut_adresati_68">
    <vt:lpwstr/>
  </property>
  <property fmtid="{D5CDD505-2E9C-101B-9397-08002B2CF9AE}" pid="207" name="FSC#SKEDITIONREG@103.510:zaznam_vnut_adresati_69">
    <vt:lpwstr/>
  </property>
  <property fmtid="{D5CDD505-2E9C-101B-9397-08002B2CF9AE}" pid="208" name="FSC#SKEDITIONREG@103.510:zaznam_vnut_adresati_7">
    <vt:lpwstr/>
  </property>
  <property fmtid="{D5CDD505-2E9C-101B-9397-08002B2CF9AE}" pid="209" name="FSC#SKEDITIONREG@103.510:zaznam_vnut_adresati_70">
    <vt:lpwstr/>
  </property>
  <property fmtid="{D5CDD505-2E9C-101B-9397-08002B2CF9AE}" pid="210" name="FSC#SKEDITIONREG@103.510:zaznam_vnut_adresati_8">
    <vt:lpwstr/>
  </property>
  <property fmtid="{D5CDD505-2E9C-101B-9397-08002B2CF9AE}" pid="211" name="FSC#SKEDITIONREG@103.510:zaznam_vnut_adresati_9">
    <vt:lpwstr/>
  </property>
  <property fmtid="{D5CDD505-2E9C-101B-9397-08002B2CF9AE}" pid="212" name="FSC#SKEDITIONREG@103.510:zaznam_vonk_adresati_1">
    <vt:lpwstr/>
  </property>
  <property fmtid="{D5CDD505-2E9C-101B-9397-08002B2CF9AE}" pid="213" name="FSC#SKEDITIONREG@103.510:zaznam_vonk_adresati_10">
    <vt:lpwstr/>
  </property>
  <property fmtid="{D5CDD505-2E9C-101B-9397-08002B2CF9AE}" pid="214" name="FSC#SKEDITIONREG@103.510:zaznam_vonk_adresati_11">
    <vt:lpwstr/>
  </property>
  <property fmtid="{D5CDD505-2E9C-101B-9397-08002B2CF9AE}" pid="215" name="FSC#SKEDITIONREG@103.510:zaznam_vonk_adresati_12">
    <vt:lpwstr/>
  </property>
  <property fmtid="{D5CDD505-2E9C-101B-9397-08002B2CF9AE}" pid="216" name="FSC#SKEDITIONREG@103.510:zaznam_vonk_adresati_13">
    <vt:lpwstr/>
  </property>
  <property fmtid="{D5CDD505-2E9C-101B-9397-08002B2CF9AE}" pid="217" name="FSC#SKEDITIONREG@103.510:zaznam_vonk_adresati_14">
    <vt:lpwstr/>
  </property>
  <property fmtid="{D5CDD505-2E9C-101B-9397-08002B2CF9AE}" pid="218" name="FSC#SKEDITIONREG@103.510:zaznam_vonk_adresati_15">
    <vt:lpwstr/>
  </property>
  <property fmtid="{D5CDD505-2E9C-101B-9397-08002B2CF9AE}" pid="219" name="FSC#SKEDITIONREG@103.510:zaznam_vonk_adresati_16">
    <vt:lpwstr/>
  </property>
  <property fmtid="{D5CDD505-2E9C-101B-9397-08002B2CF9AE}" pid="220" name="FSC#SKEDITIONREG@103.510:zaznam_vonk_adresati_17">
    <vt:lpwstr/>
  </property>
  <property fmtid="{D5CDD505-2E9C-101B-9397-08002B2CF9AE}" pid="221" name="FSC#SKEDITIONREG@103.510:zaznam_vonk_adresati_18">
    <vt:lpwstr/>
  </property>
  <property fmtid="{D5CDD505-2E9C-101B-9397-08002B2CF9AE}" pid="222" name="FSC#SKEDITIONREG@103.510:zaznam_vonk_adresati_19">
    <vt:lpwstr/>
  </property>
  <property fmtid="{D5CDD505-2E9C-101B-9397-08002B2CF9AE}" pid="223" name="FSC#SKEDITIONREG@103.510:zaznam_vonk_adresati_2">
    <vt:lpwstr/>
  </property>
  <property fmtid="{D5CDD505-2E9C-101B-9397-08002B2CF9AE}" pid="224" name="FSC#SKEDITIONREG@103.510:zaznam_vonk_adresati_20">
    <vt:lpwstr/>
  </property>
  <property fmtid="{D5CDD505-2E9C-101B-9397-08002B2CF9AE}" pid="225" name="FSC#SKEDITIONREG@103.510:zaznam_vonk_adresati_21">
    <vt:lpwstr/>
  </property>
  <property fmtid="{D5CDD505-2E9C-101B-9397-08002B2CF9AE}" pid="226" name="FSC#SKEDITIONREG@103.510:zaznam_vonk_adresati_22">
    <vt:lpwstr/>
  </property>
  <property fmtid="{D5CDD505-2E9C-101B-9397-08002B2CF9AE}" pid="227" name="FSC#SKEDITIONREG@103.510:zaznam_vonk_adresati_23">
    <vt:lpwstr/>
  </property>
  <property fmtid="{D5CDD505-2E9C-101B-9397-08002B2CF9AE}" pid="228" name="FSC#SKEDITIONREG@103.510:zaznam_vonk_adresati_24">
    <vt:lpwstr/>
  </property>
  <property fmtid="{D5CDD505-2E9C-101B-9397-08002B2CF9AE}" pid="229" name="FSC#SKEDITIONREG@103.510:zaznam_vonk_adresati_25">
    <vt:lpwstr/>
  </property>
  <property fmtid="{D5CDD505-2E9C-101B-9397-08002B2CF9AE}" pid="230" name="FSC#SKEDITIONREG@103.510:zaznam_vonk_adresati_26">
    <vt:lpwstr/>
  </property>
  <property fmtid="{D5CDD505-2E9C-101B-9397-08002B2CF9AE}" pid="231" name="FSC#SKEDITIONREG@103.510:zaznam_vonk_adresati_27">
    <vt:lpwstr/>
  </property>
  <property fmtid="{D5CDD505-2E9C-101B-9397-08002B2CF9AE}" pid="232" name="FSC#SKEDITIONREG@103.510:zaznam_vonk_adresati_28">
    <vt:lpwstr/>
  </property>
  <property fmtid="{D5CDD505-2E9C-101B-9397-08002B2CF9AE}" pid="233" name="FSC#SKEDITIONREG@103.510:zaznam_vonk_adresati_29">
    <vt:lpwstr/>
  </property>
  <property fmtid="{D5CDD505-2E9C-101B-9397-08002B2CF9AE}" pid="234" name="FSC#SKEDITIONREG@103.510:zaznam_vonk_adresati_3">
    <vt:lpwstr/>
  </property>
  <property fmtid="{D5CDD505-2E9C-101B-9397-08002B2CF9AE}" pid="235" name="FSC#SKEDITIONREG@103.510:zaznam_vonk_adresati_30">
    <vt:lpwstr/>
  </property>
  <property fmtid="{D5CDD505-2E9C-101B-9397-08002B2CF9AE}" pid="236" name="FSC#SKEDITIONREG@103.510:zaznam_vonk_adresati_31">
    <vt:lpwstr/>
  </property>
  <property fmtid="{D5CDD505-2E9C-101B-9397-08002B2CF9AE}" pid="237" name="FSC#SKEDITIONREG@103.510:zaznam_vonk_adresati_32">
    <vt:lpwstr/>
  </property>
  <property fmtid="{D5CDD505-2E9C-101B-9397-08002B2CF9AE}" pid="238" name="FSC#SKEDITIONREG@103.510:zaznam_vonk_adresati_33">
    <vt:lpwstr/>
  </property>
  <property fmtid="{D5CDD505-2E9C-101B-9397-08002B2CF9AE}" pid="239" name="FSC#SKEDITIONREG@103.510:zaznam_vonk_adresati_34">
    <vt:lpwstr/>
  </property>
  <property fmtid="{D5CDD505-2E9C-101B-9397-08002B2CF9AE}" pid="240" name="FSC#SKEDITIONREG@103.510:zaznam_vonk_adresati_35">
    <vt:lpwstr/>
  </property>
  <property fmtid="{D5CDD505-2E9C-101B-9397-08002B2CF9AE}" pid="241" name="FSC#SKEDITIONREG@103.510:zaznam_vonk_adresati_4">
    <vt:lpwstr/>
  </property>
  <property fmtid="{D5CDD505-2E9C-101B-9397-08002B2CF9AE}" pid="242" name="FSC#SKEDITIONREG@103.510:zaznam_vonk_adresati_5">
    <vt:lpwstr/>
  </property>
  <property fmtid="{D5CDD505-2E9C-101B-9397-08002B2CF9AE}" pid="243" name="FSC#SKEDITIONREG@103.510:zaznam_vonk_adresati_6">
    <vt:lpwstr/>
  </property>
  <property fmtid="{D5CDD505-2E9C-101B-9397-08002B2CF9AE}" pid="244" name="FSC#SKEDITIONREG@103.510:zaznam_vonk_adresati_7">
    <vt:lpwstr/>
  </property>
  <property fmtid="{D5CDD505-2E9C-101B-9397-08002B2CF9AE}" pid="245" name="FSC#SKEDITIONREG@103.510:zaznam_vonk_adresati_8">
    <vt:lpwstr/>
  </property>
  <property fmtid="{D5CDD505-2E9C-101B-9397-08002B2CF9AE}" pid="246" name="FSC#SKEDITIONREG@103.510:zaznam_vonk_adresati_9">
    <vt:lpwstr/>
  </property>
  <property fmtid="{D5CDD505-2E9C-101B-9397-08002B2CF9AE}" pid="247" name="FSC#SKEDITIONREG@103.510:Stazovatel">
    <vt:lpwstr/>
  </property>
  <property fmtid="{D5CDD505-2E9C-101B-9397-08002B2CF9AE}" pid="248" name="FSC#SKEDITIONREG@103.510:ProtiKomu">
    <vt:lpwstr/>
  </property>
  <property fmtid="{D5CDD505-2E9C-101B-9397-08002B2CF9AE}" pid="249" name="FSC#SKEDITIONREG@103.510:EvCisloStaz">
    <vt:lpwstr/>
  </property>
  <property fmtid="{D5CDD505-2E9C-101B-9397-08002B2CF9AE}" pid="250" name="FSC#SKEDITIONREG@103.510:jod_AttrDateSkutocnyDatumVydania">
    <vt:lpwstr/>
  </property>
  <property fmtid="{D5CDD505-2E9C-101B-9397-08002B2CF9AE}" pid="251" name="FSC#SKEDITIONREG@103.510:jod_AttrNumCisloZmeny">
    <vt:lpwstr/>
  </property>
  <property fmtid="{D5CDD505-2E9C-101B-9397-08002B2CF9AE}" pid="252" name="FSC#SKEDITIONREG@103.510:jod_AttrStrListDovodZmeny">
    <vt:lpwstr/>
  </property>
  <property fmtid="{D5CDD505-2E9C-101B-9397-08002B2CF9AE}" pid="253" name="FSC#SKEDITIONREG@103.510:jod_AttrStrRegCisloZaznamu">
    <vt:lpwstr/>
  </property>
  <property fmtid="{D5CDD505-2E9C-101B-9397-08002B2CF9AE}" pid="254" name="FSC#SKEDITIONREG@103.510:jod_cislodoc">
    <vt:lpwstr/>
  </property>
  <property fmtid="{D5CDD505-2E9C-101B-9397-08002B2CF9AE}" pid="255" name="FSC#SKEDITIONREG@103.510:jod_druh">
    <vt:lpwstr/>
  </property>
  <property fmtid="{D5CDD505-2E9C-101B-9397-08002B2CF9AE}" pid="256" name="FSC#SKEDITIONREG@103.510:jod_extension">
    <vt:lpwstr/>
  </property>
  <property fmtid="{D5CDD505-2E9C-101B-9397-08002B2CF9AE}" pid="257" name="FSC#SKEDITIONREG@103.510:jod_faxou">
    <vt:lpwstr/>
  </property>
  <property fmtid="{D5CDD505-2E9C-101B-9397-08002B2CF9AE}" pid="258" name="FSC#SKEDITIONREG@103.510:jod_lu">
    <vt:lpwstr>5</vt:lpwstr>
  </property>
  <property fmtid="{D5CDD505-2E9C-101B-9397-08002B2CF9AE}" pid="259" name="FSC#SKEDITIONREG@103.510:jod_nazov">
    <vt:lpwstr/>
  </property>
  <property fmtid="{D5CDD505-2E9C-101B-9397-08002B2CF9AE}" pid="260" name="FSC#SKEDITIONREG@103.510:jod_sAttrBoolDozRadaSchvaluje">
    <vt:lpwstr/>
  </property>
  <property fmtid="{D5CDD505-2E9C-101B-9397-08002B2CF9AE}" pid="261" name="FSC#SKEDITIONREG@103.510:jod_sAttrBoolSuvDocPrevBezp">
    <vt:lpwstr/>
  </property>
  <property fmtid="{D5CDD505-2E9C-101B-9397-08002B2CF9AE}" pid="262" name="FSC#SKEDITIONREG@103.510:jod_sAttrDateDatum">
    <vt:lpwstr/>
  </property>
  <property fmtid="{D5CDD505-2E9C-101B-9397-08002B2CF9AE}" pid="263" name="FSC#SKEDITIONREG@103.510:jod_sAttrDateDatumDodania">
    <vt:lpwstr/>
  </property>
  <property fmtid="{D5CDD505-2E9C-101B-9397-08002B2CF9AE}" pid="264" name="FSC#SKEDITIONREG@103.510:jod_sAttrDateDatumPrevierky">
    <vt:lpwstr/>
  </property>
  <property fmtid="{D5CDD505-2E9C-101B-9397-08002B2CF9AE}" pid="265" name="FSC#SKEDITIONREG@103.510:jod_sAttrDateDatumPrijatia">
    <vt:lpwstr/>
  </property>
  <property fmtid="{D5CDD505-2E9C-101B-9397-08002B2CF9AE}" pid="266" name="FSC#SKEDITIONREG@103.510:jod_sAttrDateDatumVzniku">
    <vt:lpwstr/>
  </property>
  <property fmtid="{D5CDD505-2E9C-101B-9397-08002B2CF9AE}" pid="267" name="FSC#SKEDITIONREG@103.510:jod_sAttrDateDatumZaradeniaPouz">
    <vt:lpwstr/>
  </property>
  <property fmtid="{D5CDD505-2E9C-101B-9397-08002B2CF9AE}" pid="268" name="FSC#SKEDITIONREG@103.510:jod_sAttrDateDatumZverejnenia">
    <vt:lpwstr/>
  </property>
  <property fmtid="{D5CDD505-2E9C-101B-9397-08002B2CF9AE}" pid="269" name="FSC#SKEDITIONREG@103.510:jod_sAttrDateOdoslZodpOsobe">
    <vt:lpwstr/>
  </property>
  <property fmtid="{D5CDD505-2E9C-101B-9397-08002B2CF9AE}" pid="270" name="FSC#SKEDITIONREG@103.510:jod_sAttrDateOdovzdanieReal">
    <vt:lpwstr/>
  </property>
  <property fmtid="{D5CDD505-2E9C-101B-9397-08002B2CF9AE}" pid="271" name="FSC#SKEDITIONREG@103.510:jod_sAttrDatePlatnostDo">
    <vt:lpwstr/>
  </property>
  <property fmtid="{D5CDD505-2E9C-101B-9397-08002B2CF9AE}" pid="272" name="FSC#SKEDITIONREG@103.510:jod_sAttrDatePlatnostOd">
    <vt:lpwstr/>
  </property>
  <property fmtid="{D5CDD505-2E9C-101B-9397-08002B2CF9AE}" pid="273" name="FSC#SKEDITIONREG@103.510:jod_sAttrDatePodpis">
    <vt:lpwstr/>
  </property>
  <property fmtid="{D5CDD505-2E9C-101B-9397-08002B2CF9AE}" pid="274" name="FSC#SKEDITIONREG@103.510:jod_sAttrDatePredlozenieNaPodpis">
    <vt:lpwstr/>
  </property>
  <property fmtid="{D5CDD505-2E9C-101B-9397-08002B2CF9AE}" pid="275" name="FSC#SKEDITIONREG@103.510:jod_sAttrDatePredlTechSpec">
    <vt:lpwstr/>
  </property>
  <property fmtid="{D5CDD505-2E9C-101B-9397-08002B2CF9AE}" pid="276" name="FSC#SKEDITIONREG@103.510:jod_sAttrDateRealizaciaPrac">
    <vt:lpwstr/>
  </property>
  <property fmtid="{D5CDD505-2E9C-101B-9397-08002B2CF9AE}" pid="277" name="FSC#SKEDITIONREG@103.510:jod_sAttrDateTerminZPC">
    <vt:lpwstr/>
  </property>
  <property fmtid="{D5CDD505-2E9C-101B-9397-08002B2CF9AE}" pid="278" name="FSC#SKEDITIONREG@103.510:jod_sAttrDateUcinnostDoc">
    <vt:lpwstr/>
  </property>
  <property fmtid="{D5CDD505-2E9C-101B-9397-08002B2CF9AE}" pid="279" name="FSC#SKEDITIONREG@103.510:jod_sAttrDateUcinnostPoslZmeny">
    <vt:lpwstr/>
  </property>
  <property fmtid="{D5CDD505-2E9C-101B-9397-08002B2CF9AE}" pid="280" name="FSC#SKEDITIONREG@103.510:jod_sAttrDateUdalost">
    <vt:lpwstr/>
  </property>
  <property fmtid="{D5CDD505-2E9C-101B-9397-08002B2CF9AE}" pid="281" name="FSC#SKEDITIONREG@103.510:jod_sAttrDateUkonPlatnostZmluvy">
    <vt:lpwstr/>
  </property>
  <property fmtid="{D5CDD505-2E9C-101B-9397-08002B2CF9AE}" pid="282" name="FSC#SKEDITIONREG@103.510:jod_sAttrDateUzatvNezhody">
    <vt:lpwstr/>
  </property>
  <property fmtid="{D5CDD505-2E9C-101B-9397-08002B2CF9AE}" pid="283" name="FSC#SKEDITIONREG@103.510:jod_sAttrDateVydanie">
    <vt:lpwstr/>
  </property>
  <property fmtid="{D5CDD505-2E9C-101B-9397-08002B2CF9AE}" pid="284" name="FSC#SKEDITIONREG@103.510:jod_sAttrDateVyhotovenie">
    <vt:lpwstr/>
  </property>
  <property fmtid="{D5CDD505-2E9C-101B-9397-08002B2CF9AE}" pid="285" name="FSC#SKEDITIONREG@103.510:jod_sAttrDateVyhotovenieProt">
    <vt:lpwstr/>
  </property>
  <property fmtid="{D5CDD505-2E9C-101B-9397-08002B2CF9AE}" pid="286" name="FSC#SKEDITIONREG@103.510:jod_sAttrDateVykonanieAuditu">
    <vt:lpwstr/>
  </property>
  <property fmtid="{D5CDD505-2E9C-101B-9397-08002B2CF9AE}" pid="287" name="FSC#SKEDITIONREG@103.510:jod_sAttrDateVystaveneDna">
    <vt:lpwstr/>
  </property>
  <property fmtid="{D5CDD505-2E9C-101B-9397-08002B2CF9AE}" pid="288" name="FSC#SKEDITIONREG@103.510:jod_sAttrDateVznikUdalosti">
    <vt:lpwstr/>
  </property>
  <property fmtid="{D5CDD505-2E9C-101B-9397-08002B2CF9AE}" pid="289" name="FSC#SKEDITIONREG@103.510:jod_sAttrDateZaciatokObehu">
    <vt:lpwstr/>
  </property>
  <property fmtid="{D5CDD505-2E9C-101B-9397-08002B2CF9AE}" pid="290" name="FSC#SKEDITIONREG@103.510:jod_sAttrEnumCisloStrediska">
    <vt:lpwstr/>
  </property>
  <property fmtid="{D5CDD505-2E9C-101B-9397-08002B2CF9AE}" pid="291" name="FSC#SKEDITIONREG@103.510:jod_sAttrEnumMena">
    <vt:lpwstr/>
  </property>
  <property fmtid="{D5CDD505-2E9C-101B-9397-08002B2CF9AE}" pid="292" name="FSC#SKEDITIONREG@103.510:jod_sAttrEnumPripomienkyZapracov">
    <vt:lpwstr/>
  </property>
  <property fmtid="{D5CDD505-2E9C-101B-9397-08002B2CF9AE}" pid="293" name="FSC#SKEDITIONREG@103.510:jod_sAttrEnumStHierZaclen">
    <vt:lpwstr/>
  </property>
  <property fmtid="{D5CDD505-2E9C-101B-9397-08002B2CF9AE}" pid="294" name="FSC#SKEDITIONREG@103.510:jod_sAttrNumCisloAkcie">
    <vt:lpwstr/>
  </property>
  <property fmtid="{D5CDD505-2E9C-101B-9397-08002B2CF9AE}" pid="295" name="FSC#SKEDITIONREG@103.510:jod_sAttrNumCisloCD">
    <vt:lpwstr/>
  </property>
  <property fmtid="{D5CDD505-2E9C-101B-9397-08002B2CF9AE}" pid="296" name="FSC#SKEDITIONREG@103.510:jod_sAttrNumCisloCyklu">
    <vt:lpwstr/>
  </property>
  <property fmtid="{D5CDD505-2E9C-101B-9397-08002B2CF9AE}" pid="297" name="FSC#SKEDITIONREG@103.510:jod_sAttrNumCisloPoslZmenyDoc">
    <vt:lpwstr/>
  </property>
  <property fmtid="{D5CDD505-2E9C-101B-9397-08002B2CF9AE}" pid="298" name="FSC#SKEDITIONREG@103.510:jod_sAttrNumCisloUtvaru">
    <vt:lpwstr/>
  </property>
  <property fmtid="{D5CDD505-2E9C-101B-9397-08002B2CF9AE}" pid="299" name="FSC#SKEDITIONREG@103.510:jod_sAttrNumCisloVydania">
    <vt:lpwstr/>
  </property>
  <property fmtid="{D5CDD505-2E9C-101B-9397-08002B2CF9AE}" pid="300" name="FSC#SKEDITIONREG@103.510:jod_sAttrNumCisloZamestnanca">
    <vt:lpwstr/>
  </property>
  <property fmtid="{D5CDD505-2E9C-101B-9397-08002B2CF9AE}" pid="301" name="FSC#SKEDITIONREG@103.510:jod_sAttrNumCisloZmeny">
    <vt:lpwstr/>
  </property>
  <property fmtid="{D5CDD505-2E9C-101B-9397-08002B2CF9AE}" pid="302" name="FSC#SKEDITIONREG@103.510:jod_sAttrNumPorCislo">
    <vt:lpwstr/>
  </property>
  <property fmtid="{D5CDD505-2E9C-101B-9397-08002B2CF9AE}" pid="303" name="FSC#SKEDITIONREG@103.510:jod_sAttrNumRok">
    <vt:lpwstr/>
  </property>
  <property fmtid="{D5CDD505-2E9C-101B-9397-08002B2CF9AE}" pid="304" name="FSC#SKEDITIONREG@103.510:jod_sAttrNumSuma">
    <vt:lpwstr/>
  </property>
  <property fmtid="{D5CDD505-2E9C-101B-9397-08002B2CF9AE}" pid="305" name="FSC#SKEDITIONREG@103.510:jod_sAttrNumSumaBezDPH">
    <vt:lpwstr/>
  </property>
  <property fmtid="{D5CDD505-2E9C-101B-9397-08002B2CF9AE}" pid="306" name="FSC#SKEDITIONREG@103.510:jod_sAttrNumSumaDPH">
    <vt:lpwstr/>
  </property>
  <property fmtid="{D5CDD505-2E9C-101B-9397-08002B2CF9AE}" pid="307" name="FSC#SKEDITIONREG@103.510:jod_sAttrNumSumaZahrMena">
    <vt:lpwstr/>
  </property>
  <property fmtid="{D5CDD505-2E9C-101B-9397-08002B2CF9AE}" pid="308" name="FSC#SKEDITIONREG@103.510:jod_sAttrPtrAuditOrgUtvar">
    <vt:lpwstr/>
  </property>
  <property fmtid="{D5CDD505-2E9C-101B-9397-08002B2CF9AE}" pid="309" name="FSC#SKEDITIONREG@103.510:jod_sAttrPtrBanka">
    <vt:lpwstr/>
  </property>
  <property fmtid="{D5CDD505-2E9C-101B-9397-08002B2CF9AE}" pid="310" name="FSC#SKEDITIONREG@103.510:jod_sAttrPtrCisloStrediska_Utvar">
    <vt:lpwstr/>
  </property>
  <property fmtid="{D5CDD505-2E9C-101B-9397-08002B2CF9AE}" pid="311" name="FSC#SKEDITIONREG@103.510:jod_sAttrPtrDodavatel">
    <vt:lpwstr/>
  </property>
  <property fmtid="{D5CDD505-2E9C-101B-9397-08002B2CF9AE}" pid="312" name="FSC#SKEDITIONREG@103.510:jod_sAttrPtrDodavateladdr">
    <vt:lpwstr/>
  </property>
  <property fmtid="{D5CDD505-2E9C-101B-9397-08002B2CF9AE}" pid="313" name="FSC#SKEDITIONREG@103.510:jod_sAttrPtrGestor">
    <vt:lpwstr/>
  </property>
  <property fmtid="{D5CDD505-2E9C-101B-9397-08002B2CF9AE}" pid="314" name="FSC#SKEDITIONREG@103.510:jod_sAttrPtrListClenoviaPreverTi">
    <vt:lpwstr/>
  </property>
  <property fmtid="{D5CDD505-2E9C-101B-9397-08002B2CF9AE}" pid="315" name="FSC#SKEDITIONREG@103.510:jod_sAttrPtrListZmluvaPrerokoval">
    <vt:lpwstr/>
  </property>
  <property fmtid="{D5CDD505-2E9C-101B-9397-08002B2CF9AE}" pid="316" name="FSC#SKEDITIONREG@103.510:jod_sAttrPtrOdosielatel">
    <vt:lpwstr/>
  </property>
  <property fmtid="{D5CDD505-2E9C-101B-9397-08002B2CF9AE}" pid="317" name="FSC#SKEDITIONREG@103.510:jod_sAttrPtrOdosielOrgUtv">
    <vt:lpwstr/>
  </property>
  <property fmtid="{D5CDD505-2E9C-101B-9397-08002B2CF9AE}" pid="318" name="FSC#SKEDITIONREG@103.510:jod_sAttrPtrOrgUtvarGestora">
    <vt:lpwstr/>
  </property>
  <property fmtid="{D5CDD505-2E9C-101B-9397-08002B2CF9AE}" pid="319" name="FSC#SKEDITIONREG@103.510:jod_sAttrPtrOrgUtvSchvalovatela">
    <vt:lpwstr/>
  </property>
  <property fmtid="{D5CDD505-2E9C-101B-9397-08002B2CF9AE}" pid="320" name="FSC#SKEDITIONREG@103.510:jod_sAttrPtrPovinnaOsoba">
    <vt:lpwstr/>
  </property>
  <property fmtid="{D5CDD505-2E9C-101B-9397-08002B2CF9AE}" pid="321" name="FSC#SKEDITIONREG@103.510:jod_sAttrPtrPreverovanyOrgUtv">
    <vt:lpwstr/>
  </property>
  <property fmtid="{D5CDD505-2E9C-101B-9397-08002B2CF9AE}" pid="322" name="FSC#SKEDITIONREG@103.510:jod_sAttrPtrRozdelDistribucia">
    <vt:lpwstr/>
  </property>
  <property fmtid="{D5CDD505-2E9C-101B-9397-08002B2CF9AE}" pid="323" name="FSC#SKEDITIONREG@103.510:jod_sAttrPtrSchvalil">
    <vt:lpwstr/>
  </property>
  <property fmtid="{D5CDD505-2E9C-101B-9397-08002B2CF9AE}" pid="324" name="FSC#SKEDITIONREG@103.510:jod_sAttrPtrSchvalovatel">
    <vt:lpwstr/>
  </property>
  <property fmtid="{D5CDD505-2E9C-101B-9397-08002B2CF9AE}" pid="325" name="FSC#SKEDITIONREG@103.510:jod_sAttrPtrSchvalovatel_Fnct">
    <vt:lpwstr/>
  </property>
  <property fmtid="{D5CDD505-2E9C-101B-9397-08002B2CF9AE}" pid="326" name="FSC#SKEDITIONREG@103.510:jod_sAttrPtrSplnomocnenaOsoba">
    <vt:lpwstr/>
  </property>
  <property fmtid="{D5CDD505-2E9C-101B-9397-08002B2CF9AE}" pid="327" name="FSC#SKEDITIONREG@103.510:jod_sAttrPtrSplnomocnitel">
    <vt:lpwstr/>
  </property>
  <property fmtid="{D5CDD505-2E9C-101B-9397-08002B2CF9AE}" pid="328" name="FSC#SKEDITIONREG@103.510:jod_sAttrPtrSpracoval">
    <vt:lpwstr/>
  </property>
  <property fmtid="{D5CDD505-2E9C-101B-9397-08002B2CF9AE}" pid="329" name="FSC#SKEDITIONREG@103.510:jod_sAttrPtrStatutar">
    <vt:lpwstr/>
  </property>
  <property fmtid="{D5CDD505-2E9C-101B-9397-08002B2CF9AE}" pid="330" name="FSC#SKEDITIONREG@103.510:jod_sAttrPtrUrcenyZamestnanec">
    <vt:lpwstr/>
  </property>
  <property fmtid="{D5CDD505-2E9C-101B-9397-08002B2CF9AE}" pid="331" name="FSC#SKEDITIONREG@103.510:jod_sAttrPtrVeduciAuditTim">
    <vt:lpwstr/>
  </property>
  <property fmtid="{D5CDD505-2E9C-101B-9397-08002B2CF9AE}" pid="332" name="FSC#SKEDITIONREG@103.510:jod_sAttrPtrVeduciPrevTimu">
    <vt:lpwstr/>
  </property>
  <property fmtid="{D5CDD505-2E9C-101B-9397-08002B2CF9AE}" pid="333" name="FSC#SKEDITIONREG@103.510:jod_sAttrPtrVeduciZamestnanec">
    <vt:lpwstr/>
  </property>
  <property fmtid="{D5CDD505-2E9C-101B-9397-08002B2CF9AE}" pid="334" name="FSC#SKEDITIONREG@103.510:jod_sAttrPtrVybavuje">
    <vt:lpwstr/>
  </property>
  <property fmtid="{D5CDD505-2E9C-101B-9397-08002B2CF9AE}" pid="335" name="FSC#SKEDITIONREG@103.510:jod_sAttrPtrVykonavatel">
    <vt:lpwstr/>
  </property>
  <property fmtid="{D5CDD505-2E9C-101B-9397-08002B2CF9AE}" pid="336" name="FSC#SKEDITIONREG@103.510:jod_sAttrPtrVystavitel">
    <vt:lpwstr/>
  </property>
  <property fmtid="{D5CDD505-2E9C-101B-9397-08002B2CF9AE}" pid="337" name="FSC#SKEDITIONREG@103.510:jod_sAttrPtrZamestnanecUdrziavan">
    <vt:lpwstr/>
  </property>
  <property fmtid="{D5CDD505-2E9C-101B-9397-08002B2CF9AE}" pid="338" name="FSC#SKEDITIONREG@103.510:jod_sAttrPtrZamRiesIdentZistenie">
    <vt:lpwstr/>
  </property>
  <property fmtid="{D5CDD505-2E9C-101B-9397-08002B2CF9AE}" pid="339" name="FSC#SKEDITIONREG@103.510:jod_sAttrPtrZiadatel">
    <vt:lpwstr/>
  </property>
  <property fmtid="{D5CDD505-2E9C-101B-9397-08002B2CF9AE}" pid="340" name="FSC#SKEDITIONREG@103.510:jod_sAttrPtrZiadatel_Fnct">
    <vt:lpwstr/>
  </property>
  <property fmtid="{D5CDD505-2E9C-101B-9397-08002B2CF9AE}" pid="341" name="FSC#SKEDITIONREG@103.510:jod_sAttrPtrZiadatel_Tel">
    <vt:lpwstr/>
  </property>
  <property fmtid="{D5CDD505-2E9C-101B-9397-08002B2CF9AE}" pid="342" name="FSC#SKEDITIONREG@103.510:jod_sAttrPtrZmlPrtnrDod">
    <vt:lpwstr/>
  </property>
  <property fmtid="{D5CDD505-2E9C-101B-9397-08002B2CF9AE}" pid="343" name="FSC#SKEDITIONREG@103.510:jod_sAttrStrAutor">
    <vt:lpwstr/>
  </property>
  <property fmtid="{D5CDD505-2E9C-101B-9397-08002B2CF9AE}" pid="344" name="FSC#SKEDITIONREG@103.510:jod_sAttrStrCena">
    <vt:lpwstr/>
  </property>
  <property fmtid="{D5CDD505-2E9C-101B-9397-08002B2CF9AE}" pid="345" name="FSC#SKEDITIONREG@103.510:jod_sAttrStrCisloCP">
    <vt:lpwstr/>
  </property>
  <property fmtid="{D5CDD505-2E9C-101B-9397-08002B2CF9AE}" pid="346" name="FSC#SKEDITIONREG@103.510:jod_sAttrStrCisloDHM">
    <vt:lpwstr/>
  </property>
  <property fmtid="{D5CDD505-2E9C-101B-9397-08002B2CF9AE}" pid="347" name="FSC#SKEDITIONREG@103.510:jod_sAttrStrCisloFaktury">
    <vt:lpwstr/>
  </property>
  <property fmtid="{D5CDD505-2E9C-101B-9397-08002B2CF9AE}" pid="348" name="FSC#SKEDITIONREG@103.510:jod_sAttrStrCisloFakturyLPS">
    <vt:lpwstr/>
  </property>
  <property fmtid="{D5CDD505-2E9C-101B-9397-08002B2CF9AE}" pid="349" name="FSC#SKEDITIONREG@103.510:jod_sAttrStrCisloNalezu">
    <vt:lpwstr/>
  </property>
  <property fmtid="{D5CDD505-2E9C-101B-9397-08002B2CF9AE}" pid="350" name="FSC#SKEDITIONREG@103.510:jod_sAttrStrCisloObjednavky">
    <vt:lpwstr/>
  </property>
  <property fmtid="{D5CDD505-2E9C-101B-9397-08002B2CF9AE}" pid="351" name="FSC#SKEDITIONREG@103.510:jod_sAttrStrCisloProtokolOprava">
    <vt:lpwstr/>
  </property>
  <property fmtid="{D5CDD505-2E9C-101B-9397-08002B2CF9AE}" pid="352" name="FSC#SKEDITIONREG@103.510:jod_sAttrStrCisloProtokoluPB">
    <vt:lpwstr/>
  </property>
  <property fmtid="{D5CDD505-2E9C-101B-9397-08002B2CF9AE}" pid="353" name="FSC#SKEDITIONREG@103.510:jod_sAttrStrCisloSpisOznUdalost">
    <vt:lpwstr/>
  </property>
  <property fmtid="{D5CDD505-2E9C-101B-9397-08002B2CF9AE}" pid="354" name="FSC#SKEDITIONREG@103.510:jod_sAttrStrCisloSplnomocnenia">
    <vt:lpwstr/>
  </property>
  <property fmtid="{D5CDD505-2E9C-101B-9397-08002B2CF9AE}" pid="355" name="FSC#SKEDITIONREG@103.510:jod_sAttrStrCisloUznesDozRady">
    <vt:lpwstr/>
  </property>
  <property fmtid="{D5CDD505-2E9C-101B-9397-08002B2CF9AE}" pid="356" name="FSC#SKEDITIONREG@103.510:jod_sAttrStrDruhUdalostLetPrev">
    <vt:lpwstr/>
  </property>
  <property fmtid="{D5CDD505-2E9C-101B-9397-08002B2CF9AE}" pid="357" name="FSC#SKEDITIONREG@103.510:jod_sAttrStrECZmluvy">
    <vt:lpwstr/>
  </property>
  <property fmtid="{D5CDD505-2E9C-101B-9397-08002B2CF9AE}" pid="358" name="FSC#SKEDITIONREG@103.510:jod_sAttrStrEnergetickeVyjadreni">
    <vt:lpwstr/>
  </property>
  <property fmtid="{D5CDD505-2E9C-101B-9397-08002B2CF9AE}" pid="359" name="FSC#SKEDITIONREG@103.510:jod_sAttrStrEvCisloMLK">
    <vt:lpwstr/>
  </property>
  <property fmtid="{D5CDD505-2E9C-101B-9397-08002B2CF9AE}" pid="360" name="FSC#SKEDITIONREG@103.510:jod_sAttrStrICO">
    <vt:lpwstr/>
  </property>
  <property fmtid="{D5CDD505-2E9C-101B-9397-08002B2CF9AE}" pid="361" name="FSC#SKEDITIONREG@103.510:jod_sAttrStrInventarneCislo">
    <vt:lpwstr/>
  </property>
  <property fmtid="{D5CDD505-2E9C-101B-9397-08002B2CF9AE}" pid="362" name="FSC#SKEDITIONREG@103.510:jod_sAttrStrKatUdalostLetPrev">
    <vt:lpwstr/>
  </property>
  <property fmtid="{D5CDD505-2E9C-101B-9397-08002B2CF9AE}" pid="363" name="FSC#SKEDITIONREG@103.510:jod_sAttrStrListDovodyUzavZml">
    <vt:lpwstr/>
  </property>
  <property fmtid="{D5CDD505-2E9C-101B-9397-08002B2CF9AE}" pid="364" name="FSC#SKEDITIONREG@103.510:jod_sAttrStrListKlucoveSlova">
    <vt:lpwstr/>
  </property>
  <property fmtid="{D5CDD505-2E9C-101B-9397-08002B2CF9AE}" pid="365" name="FSC#SKEDITIONREG@103.510:jod_sAttrStrListObsahTest">
    <vt:lpwstr/>
  </property>
  <property fmtid="{D5CDD505-2E9C-101B-9397-08002B2CF9AE}" pid="366" name="FSC#SKEDITIONREG@103.510:jod_sAttrStrListOpis">
    <vt:lpwstr/>
  </property>
  <property fmtid="{D5CDD505-2E9C-101B-9397-08002B2CF9AE}" pid="367" name="FSC#SKEDITIONREG@103.510:jod_sAttrStrListPoznamka">
    <vt:lpwstr/>
  </property>
  <property fmtid="{D5CDD505-2E9C-101B-9397-08002B2CF9AE}" pid="368" name="FSC#SKEDITIONREG@103.510:jod_sAttrStrListTechSpecPopis">
    <vt:lpwstr/>
  </property>
  <property fmtid="{D5CDD505-2E9C-101B-9397-08002B2CF9AE}" pid="369" name="FSC#SKEDITIONREG@103.510:jod_sAttrStrListUdalostLP">
    <vt:lpwstr/>
  </property>
  <property fmtid="{D5CDD505-2E9C-101B-9397-08002B2CF9AE}" pid="370" name="FSC#SKEDITIONREG@103.510:jod_sAttrStrListVyjadrenieIK">
    <vt:lpwstr/>
  </property>
  <property fmtid="{D5CDD505-2E9C-101B-9397-08002B2CF9AE}" pid="371" name="FSC#SKEDITIONREG@103.510:jod_sAttrStrListVysetrovaciTim">
    <vt:lpwstr/>
  </property>
  <property fmtid="{D5CDD505-2E9C-101B-9397-08002B2CF9AE}" pid="372" name="FSC#SKEDITIONREG@103.510:jod_sAttrStrListVysledokTest">
    <vt:lpwstr/>
  </property>
  <property fmtid="{D5CDD505-2E9C-101B-9397-08002B2CF9AE}" pid="373" name="FSC#SKEDITIONREG@103.510:jod_sAttrStrLokalita">
    <vt:lpwstr/>
  </property>
  <property fmtid="{D5CDD505-2E9C-101B-9397-08002B2CF9AE}" pid="374" name="FSC#SKEDITIONREG@103.510:jod_sAttrStrMesiacRok">
    <vt:lpwstr/>
  </property>
  <property fmtid="{D5CDD505-2E9C-101B-9397-08002B2CF9AE}" pid="375" name="FSC#SKEDITIONREG@103.510:jod_sAttrStrMiestoPrevierky">
    <vt:lpwstr/>
  </property>
  <property fmtid="{D5CDD505-2E9C-101B-9397-08002B2CF9AE}" pid="376" name="FSC#SKEDITIONREG@103.510:jod_sAttrStrMiestoUdalosti">
    <vt:lpwstr/>
  </property>
  <property fmtid="{D5CDD505-2E9C-101B-9397-08002B2CF9AE}" pid="377" name="FSC#SKEDITIONREG@103.510:jod_sAttrStrMiestoVzniku">
    <vt:lpwstr/>
  </property>
  <property fmtid="{D5CDD505-2E9C-101B-9397-08002B2CF9AE}" pid="378" name="FSC#SKEDITIONREG@103.510:jod_sAttrStrMiestoZPC">
    <vt:lpwstr/>
  </property>
  <property fmtid="{D5CDD505-2E9C-101B-9397-08002B2CF9AE}" pid="379" name="FSC#SKEDITIONREG@103.510:jod_sAttrStrNazovMajetku">
    <vt:lpwstr/>
  </property>
  <property fmtid="{D5CDD505-2E9C-101B-9397-08002B2CF9AE}" pid="380" name="FSC#SKEDITIONREG@103.510:jod_sAttrStrNazovMaterialu">
    <vt:lpwstr/>
  </property>
  <property fmtid="{D5CDD505-2E9C-101B-9397-08002B2CF9AE}" pid="381" name="FSC#SKEDITIONREG@103.510:jod_sAttrStrNazovPL">
    <vt:lpwstr/>
  </property>
  <property fmtid="{D5CDD505-2E9C-101B-9397-08002B2CF9AE}" pid="382" name="FSC#SKEDITIONREG@103.510:jod_sAttrStrNazovPoskodenehoMaje">
    <vt:lpwstr/>
  </property>
  <property fmtid="{D5CDD505-2E9C-101B-9397-08002B2CF9AE}" pid="383" name="FSC#SKEDITIONREG@103.510:jod_sAttrStrNazovTovaru">
    <vt:lpwstr/>
  </property>
  <property fmtid="{D5CDD505-2E9C-101B-9397-08002B2CF9AE}" pid="384" name="FSC#SKEDITIONREG@103.510:jod_sAttrStrNazovZariadenia">
    <vt:lpwstr/>
  </property>
  <property fmtid="{D5CDD505-2E9C-101B-9397-08002B2CF9AE}" pid="385" name="FSC#SKEDITIONREG@103.510:jod_sAttrStrNovaFunkcia">
    <vt:lpwstr/>
  </property>
  <property fmtid="{D5CDD505-2E9C-101B-9397-08002B2CF9AE}" pid="386" name="FSC#SKEDITIONREG@103.510:jod_sAttrStrObjekt">
    <vt:lpwstr/>
  </property>
  <property fmtid="{D5CDD505-2E9C-101B-9397-08002B2CF9AE}" pid="387" name="FSC#SKEDITIONREG@103.510:jod_sAttrStrPozicia">
    <vt:lpwstr/>
  </property>
  <property fmtid="{D5CDD505-2E9C-101B-9397-08002B2CF9AE}" pid="388" name="FSC#SKEDITIONREG@103.510:jod_sAttrStrPredmet">
    <vt:lpwstr/>
  </property>
  <property fmtid="{D5CDD505-2E9C-101B-9397-08002B2CF9AE}" pid="389" name="FSC#SKEDITIONREG@103.510:jod_sAttrStrPredmetDodavky">
    <vt:lpwstr/>
  </property>
  <property fmtid="{D5CDD505-2E9C-101B-9397-08002B2CF9AE}" pid="390" name="FSC#SKEDITIONREG@103.510:jod_sAttrStrPredmetFakturacie">
    <vt:lpwstr/>
  </property>
  <property fmtid="{D5CDD505-2E9C-101B-9397-08002B2CF9AE}" pid="391" name="FSC#SKEDITIONREG@103.510:jod_sAttrStrPredmetObjednavky">
    <vt:lpwstr/>
  </property>
  <property fmtid="{D5CDD505-2E9C-101B-9397-08002B2CF9AE}" pid="392" name="FSC#SKEDITIONREG@103.510:jod_sAttrStrPredmetObstaravania">
    <vt:lpwstr/>
  </property>
  <property fmtid="{D5CDD505-2E9C-101B-9397-08002B2CF9AE}" pid="393" name="FSC#SKEDITIONREG@103.510:jod_sAttrStrPredmetPrevierky">
    <vt:lpwstr/>
  </property>
  <property fmtid="{D5CDD505-2E9C-101B-9397-08002B2CF9AE}" pid="394" name="FSC#SKEDITIONREG@103.510:jod_sAttrStrPredmetZmluvy">
    <vt:lpwstr/>
  </property>
  <property fmtid="{D5CDD505-2E9C-101B-9397-08002B2CF9AE}" pid="395" name="FSC#SKEDITIONREG@103.510:jod_sAttrStrSAF">
    <vt:lpwstr/>
  </property>
  <property fmtid="{D5CDD505-2E9C-101B-9397-08002B2CF9AE}" pid="396" name="FSC#SKEDITIONREG@103.510:jod_sAttrStrSkratkaOUVznikNar">
    <vt:lpwstr/>
  </property>
  <property fmtid="{D5CDD505-2E9C-101B-9397-08002B2CF9AE}" pid="397" name="FSC#SKEDITIONREG@103.510:jod_sAttrStrSkratkaUtvaru">
    <vt:lpwstr/>
  </property>
  <property fmtid="{D5CDD505-2E9C-101B-9397-08002B2CF9AE}" pid="398" name="FSC#SKEDITIONREG@103.510:jod_sAttrStrSplatnost">
    <vt:lpwstr/>
  </property>
  <property fmtid="{D5CDD505-2E9C-101B-9397-08002B2CF9AE}" pid="399" name="FSC#SKEDITIONREG@103.510:jod_sAttrStrSposobPrijatia">
    <vt:lpwstr/>
  </property>
  <property fmtid="{D5CDD505-2E9C-101B-9397-08002B2CF9AE}" pid="400" name="FSC#SKEDITIONREG@103.510:jod_sAttrStrSPZ">
    <vt:lpwstr/>
  </property>
  <property fmtid="{D5CDD505-2E9C-101B-9397-08002B2CF9AE}" pid="401" name="FSC#SKEDITIONREG@103.510:jod_sAttrStrStanoviste">
    <vt:lpwstr/>
  </property>
  <property fmtid="{D5CDD505-2E9C-101B-9397-08002B2CF9AE}" pid="402" name="FSC#SKEDITIONREG@103.510:jod_sAttrStrStav">
    <vt:lpwstr/>
  </property>
  <property fmtid="{D5CDD505-2E9C-101B-9397-08002B2CF9AE}" pid="403" name="FSC#SKEDITIONREG@103.510:jod_sAttrStrStredisko">
    <vt:lpwstr/>
  </property>
  <property fmtid="{D5CDD505-2E9C-101B-9397-08002B2CF9AE}" pid="404" name="FSC#SKEDITIONREG@103.510:jod_sAttrStrSucasnaFunkcia">
    <vt:lpwstr/>
  </property>
  <property fmtid="{D5CDD505-2E9C-101B-9397-08002B2CF9AE}" pid="405" name="FSC#SKEDITIONREG@103.510:jod_sAttrStrTovarPozadujeZam">
    <vt:lpwstr/>
  </property>
  <property fmtid="{D5CDD505-2E9C-101B-9397-08002B2CF9AE}" pid="406" name="FSC#SKEDITIONREG@103.510:jod_sAttrStrTyp">
    <vt:lpwstr/>
  </property>
  <property fmtid="{D5CDD505-2E9C-101B-9397-08002B2CF9AE}" pid="407" name="FSC#SKEDITIONREG@103.510:jod_sAttrStrTypCyklu">
    <vt:lpwstr/>
  </property>
  <property fmtid="{D5CDD505-2E9C-101B-9397-08002B2CF9AE}" pid="408" name="FSC#SKEDITIONREG@103.510:jod_sAttrStrTypMT">
    <vt:lpwstr/>
  </property>
  <property fmtid="{D5CDD505-2E9C-101B-9397-08002B2CF9AE}" pid="409" name="FSC#SKEDITIONREG@103.510:jod_sAttrStrTypVozidla">
    <vt:lpwstr/>
  </property>
  <property fmtid="{D5CDD505-2E9C-101B-9397-08002B2CF9AE}" pid="410" name="FSC#SKEDITIONREG@103.510:jod_sAttrStrUcelPrevierky">
    <vt:lpwstr/>
  </property>
  <property fmtid="{D5CDD505-2E9C-101B-9397-08002B2CF9AE}" pid="411" name="FSC#SKEDITIONREG@103.510:jod_sAttrStrUtvar">
    <vt:lpwstr/>
  </property>
  <property fmtid="{D5CDD505-2E9C-101B-9397-08002B2CF9AE}" pid="412" name="FSC#SKEDITIONREG@103.510:jod_sAttrStrVeduciVysetrTimu">
    <vt:lpwstr/>
  </property>
  <property fmtid="{D5CDD505-2E9C-101B-9397-08002B2CF9AE}" pid="413" name="FSC#SKEDITIONREG@103.510:jod_sAttrStrVydanie">
    <vt:lpwstr/>
  </property>
  <property fmtid="{D5CDD505-2E9C-101B-9397-08002B2CF9AE}" pid="414" name="FSC#SKEDITIONREG@103.510:jod_sAttrStrZamestnanecHlasenie">
    <vt:lpwstr/>
  </property>
  <property fmtid="{D5CDD505-2E9C-101B-9397-08002B2CF9AE}" pid="415" name="FSC#SKEDITIONREG@103.510:jod_sAttrStrZariadenie">
    <vt:lpwstr/>
  </property>
  <property fmtid="{D5CDD505-2E9C-101B-9397-08002B2CF9AE}" pid="416" name="FSC#SKEDITIONREG@103.510:jod_sAttrStrZdrojZistenia">
    <vt:lpwstr/>
  </property>
  <property fmtid="{D5CDD505-2E9C-101B-9397-08002B2CF9AE}" pid="417" name="FSC#SKEDITIONREG@103.510:jod_sAttrStrZmluvaOpravneniePodp">
    <vt:lpwstr/>
  </property>
  <property fmtid="{D5CDD505-2E9C-101B-9397-08002B2CF9AE}" pid="418" name="FSC#SKEDITIONREG@103.510:jod_sAttrStrZnacka">
    <vt:lpwstr/>
  </property>
  <property fmtid="{D5CDD505-2E9C-101B-9397-08002B2CF9AE}" pid="419" name="FSC#SKEDITIONREG@103.510:jod_typ">
    <vt:lpwstr/>
  </property>
  <property fmtid="{D5CDD505-2E9C-101B-9397-08002B2CF9AE}" pid="420" name="FSC#SKEDITIONREG@103.510:jod_zh">
    <vt:lpwstr/>
  </property>
  <property fmtid="{D5CDD505-2E9C-101B-9397-08002B2CF9AE}" pid="421" name="FSC#SKEDITIONREG@103.510:jod_zmluvnacena">
    <vt:lpwstr/>
  </property>
  <property fmtid="{D5CDD505-2E9C-101B-9397-08002B2CF9AE}" pid="422" name="FSC#SKEDITIONREG@103.510:jod_zmluvnacenasdodatkami">
    <vt:lpwstr/>
  </property>
  <property fmtid="{D5CDD505-2E9C-101B-9397-08002B2CF9AE}" pid="423" name="FSC#SKEDITIONREG@103.510:jod_sAttrPtrOrgUtvar">
    <vt:lpwstr/>
  </property>
  <property fmtid="{D5CDD505-2E9C-101B-9397-08002B2CF9AE}" pid="424" name="FSC#SKEDITIONREG@103.510:jod_sAttrPtrOrgUtvarFAX">
    <vt:lpwstr/>
  </property>
  <property fmtid="{D5CDD505-2E9C-101B-9397-08002B2CF9AE}" pid="425" name="FSC#SKEDITIONREG@103.510:jod_sAttrPtrOrgUtvarVED">
    <vt:lpwstr/>
  </property>
  <property fmtid="{D5CDD505-2E9C-101B-9397-08002B2CF9AE}" pid="426" name="FSC#SKEDITIONREG@103.510:jod_sAttrPtrZamestnanec">
    <vt:lpwstr/>
  </property>
  <property fmtid="{D5CDD505-2E9C-101B-9397-08002B2CF9AE}" pid="427" name="FSC#SKEDITIONREG@103.510:jod_sAttrPtrZamestnanecFNC">
    <vt:lpwstr/>
  </property>
  <property fmtid="{D5CDD505-2E9C-101B-9397-08002B2CF9AE}" pid="428" name="FSC#SKEDITIONREG@103.510:jod_sAttrPtrZamestnanecTEL">
    <vt:lpwstr/>
  </property>
  <property fmtid="{D5CDD505-2E9C-101B-9397-08002B2CF9AE}" pid="429" name="FSC#SKEDITIONREG@103.510:jod_sAttrPtrZamestnanecOSC">
    <vt:lpwstr/>
  </property>
  <property fmtid="{D5CDD505-2E9C-101B-9397-08002B2CF9AE}" pid="430" name="FSC#SKEDITIONREG@103.510:jod_sAttrPtrZamestnanecEML">
    <vt:lpwstr/>
  </property>
  <property fmtid="{D5CDD505-2E9C-101B-9397-08002B2CF9AE}" pid="431" name="FSC#SKEDITIONREG@103.510:jod_sAttrPtrZamestnanecOU">
    <vt:lpwstr/>
  </property>
  <property fmtid="{D5CDD505-2E9C-101B-9397-08002B2CF9AE}" pid="432" name="FSC#SKEDITIONREG@103.510:jod_AttrStrICODodavatela">
    <vt:lpwstr/>
  </property>
  <property fmtid="{D5CDD505-2E9C-101B-9397-08002B2CF9AE}" pid="433" name="FSC#SKEDITIONREG@103.510:jod_AttrDateSchvalenie">
    <vt:lpwstr/>
  </property>
  <property fmtid="{D5CDD505-2E9C-101B-9397-08002B2CF9AE}" pid="434" name="FSC#SKMODSYS@103.500:mdnazov">
    <vt:lpwstr/>
  </property>
  <property fmtid="{D5CDD505-2E9C-101B-9397-08002B2CF9AE}" pid="435" name="FSC#SKMODSYS@103.500:mdfileresp">
    <vt:lpwstr>Alena Morvayová</vt:lpwstr>
  </property>
  <property fmtid="{D5CDD505-2E9C-101B-9397-08002B2CF9AE}" pid="436" name="FSC#SKMODSYS@103.500:mdfileresporg">
    <vt:lpwstr>Odbor cestovného ruchu, podpory podnikania a životného prostredia</vt:lpwstr>
  </property>
  <property fmtid="{D5CDD505-2E9C-101B-9397-08002B2CF9AE}" pid="437" name="FSC#SKMODSYS@103.500:mdcreateat">
    <vt:lpwstr>18. 9. 2019</vt:lpwstr>
  </property>
  <property fmtid="{D5CDD505-2E9C-101B-9397-08002B2CF9AE}" pid="438" name="FSC#SKCP@103.500:cp_AttrPtrOrgUtvar">
    <vt:lpwstr>40528/2019</vt:lpwstr>
  </property>
  <property fmtid="{D5CDD505-2E9C-101B-9397-08002B2CF9AE}" pid="439" name="FSC#SKCP@103.500:cp_AttrStrEvCisloCP">
    <vt:lpwstr/>
  </property>
  <property fmtid="{D5CDD505-2E9C-101B-9397-08002B2CF9AE}" pid="440" name="FSC#SKCP@103.500:cp_zamestnanec">
    <vt:lpwstr/>
  </property>
  <property fmtid="{D5CDD505-2E9C-101B-9397-08002B2CF9AE}" pid="441" name="FSC#SKCP@103.500:cpt_miestoRokovania">
    <vt:lpwstr/>
  </property>
  <property fmtid="{D5CDD505-2E9C-101B-9397-08002B2CF9AE}" pid="442" name="FSC#SKCP@103.500:cpt_datumCesty">
    <vt:lpwstr/>
  </property>
  <property fmtid="{D5CDD505-2E9C-101B-9397-08002B2CF9AE}" pid="443" name="FSC#SKCP@103.500:cpt_ucelCesty">
    <vt:lpwstr/>
  </property>
  <property fmtid="{D5CDD505-2E9C-101B-9397-08002B2CF9AE}" pid="444" name="FSC#SKCP@103.500:cpz_miestoRokovania">
    <vt:lpwstr/>
  </property>
  <property fmtid="{D5CDD505-2E9C-101B-9397-08002B2CF9AE}" pid="445" name="FSC#SKCP@103.500:cpz_datumCesty">
    <vt:lpwstr/>
  </property>
  <property fmtid="{D5CDD505-2E9C-101B-9397-08002B2CF9AE}" pid="446" name="FSC#SKCP@103.500:cpz_ucelCesty">
    <vt:lpwstr/>
  </property>
  <property fmtid="{D5CDD505-2E9C-101B-9397-08002B2CF9AE}" pid="447" name="FSC#SKNAD@103.500:nad_objname">
    <vt:lpwstr>40528/2019</vt:lpwstr>
  </property>
  <property fmtid="{D5CDD505-2E9C-101B-9397-08002B2CF9AE}" pid="448" name="FSC#SKNAD@103.500:nad_AttrStrNazov">
    <vt:lpwstr/>
  </property>
  <property fmtid="{D5CDD505-2E9C-101B-9397-08002B2CF9AE}" pid="449" name="FSC#SKNAD@103.500:nad_AttrPtrSpracovatel">
    <vt:lpwstr/>
  </property>
  <property fmtid="{D5CDD505-2E9C-101B-9397-08002B2CF9AE}" pid="450" name="FSC#SKNAD@103.500:nad_AttrPtrGestor1">
    <vt:lpwstr/>
  </property>
  <property fmtid="{D5CDD505-2E9C-101B-9397-08002B2CF9AE}" pid="451" name="FSC#SKNAD@103.500:nad_AttrPtrGestor1Funkcia">
    <vt:lpwstr/>
  </property>
  <property fmtid="{D5CDD505-2E9C-101B-9397-08002B2CF9AE}" pid="452" name="FSC#SKNAD@103.500:nad_AttrPtrGestor1OU">
    <vt:lpwstr/>
  </property>
  <property fmtid="{D5CDD505-2E9C-101B-9397-08002B2CF9AE}" pid="453" name="FSC#SKNAD@103.500:nad_AttrPtrGestor2">
    <vt:lpwstr/>
  </property>
  <property fmtid="{D5CDD505-2E9C-101B-9397-08002B2CF9AE}" pid="454" name="FSC#SKNAD@103.500:nad_AttrPtrGestor2Funkcia">
    <vt:lpwstr/>
  </property>
  <property fmtid="{D5CDD505-2E9C-101B-9397-08002B2CF9AE}" pid="455" name="FSC#SKNAD@103.500:nad_schvalil">
    <vt:lpwstr/>
  </property>
  <property fmtid="{D5CDD505-2E9C-101B-9397-08002B2CF9AE}" pid="456" name="FSC#SKNAD@103.500:nad_schvalilfunkcia">
    <vt:lpwstr/>
  </property>
  <property fmtid="{D5CDD505-2E9C-101B-9397-08002B2CF9AE}" pid="457" name="FSC#SKNAD@103.500:nad_vr">
    <vt:lpwstr/>
  </property>
  <property fmtid="{D5CDD505-2E9C-101B-9397-08002B2CF9AE}" pid="458" name="FSC#SKNAD@103.500:nad_AttrDateDatumPodpisania">
    <vt:lpwstr/>
  </property>
  <property fmtid="{D5CDD505-2E9C-101B-9397-08002B2CF9AE}" pid="459" name="FSC#SKNAD@103.500:nad_pripobjname">
    <vt:lpwstr>40528/2019</vt:lpwstr>
  </property>
  <property fmtid="{D5CDD505-2E9C-101B-9397-08002B2CF9AE}" pid="460" name="FSC#SKNAD@103.500:nad_pripVytvorilKto">
    <vt:lpwstr/>
  </property>
  <property fmtid="{D5CDD505-2E9C-101B-9397-08002B2CF9AE}" pid="461" name="FSC#SKNAD@103.500:nad_pripVytvorilKedy">
    <vt:lpwstr>18.9.2019, 08:11</vt:lpwstr>
  </property>
  <property fmtid="{D5CDD505-2E9C-101B-9397-08002B2CF9AE}" pid="462" name="FSC#SKPUPP@103.500:pupp_datumporady">
    <vt:lpwstr/>
  </property>
  <property fmtid="{D5CDD505-2E9C-101B-9397-08002B2CF9AE}" pid="463" name="FSC#SKPUPP@103.500:pupp_konaniedo">
    <vt:lpwstr/>
  </property>
  <property fmtid="{D5CDD505-2E9C-101B-9397-08002B2CF9AE}" pid="464" name="FSC#SKPUPP@103.500:pupp_konanieod">
    <vt:lpwstr/>
  </property>
  <property fmtid="{D5CDD505-2E9C-101B-9397-08002B2CF9AE}" pid="465" name="FSC#SKPUPP@103.500:pupp_menopp">
    <vt:lpwstr/>
  </property>
  <property fmtid="{D5CDD505-2E9C-101B-9397-08002B2CF9AE}" pid="466" name="FSC#SKPUPP@103.500:pupp_miestokonania">
    <vt:lpwstr/>
  </property>
  <property fmtid="{D5CDD505-2E9C-101B-9397-08002B2CF9AE}" pid="467" name="FSC#SKPUPP@103.500:pupp_temaporady">
    <vt:lpwstr/>
  </property>
  <property fmtid="{D5CDD505-2E9C-101B-9397-08002B2CF9AE}" pid="468" name="FSC#SKPUPP@103.500:pupp_ucastnici">
    <vt:lpwstr/>
  </property>
  <property fmtid="{D5CDD505-2E9C-101B-9397-08002B2CF9AE}" pid="469" name="FSC#SKPUPP@103.500:pupp_ulohy">
    <vt:lpwstr>test</vt:lpwstr>
  </property>
  <property fmtid="{D5CDD505-2E9C-101B-9397-08002B2CF9AE}" pid="470" name="FSC#SKPUPP@103.500:pupp_ucastnici_funkcie">
    <vt:lpwstr/>
  </property>
  <property fmtid="{D5CDD505-2E9C-101B-9397-08002B2CF9AE}" pid="471" name="FSC#SKPUPP@103.500:pupp_nazov_ulohy">
    <vt:lpwstr/>
  </property>
  <property fmtid="{D5CDD505-2E9C-101B-9397-08002B2CF9AE}" pid="472" name="FSC#SKPUPP@103.500:pupp_cislo_ulohy">
    <vt:lpwstr/>
  </property>
  <property fmtid="{D5CDD505-2E9C-101B-9397-08002B2CF9AE}" pid="473" name="FSC#SKPUPP@103.500:pupp_riesitel_ulohy">
    <vt:lpwstr/>
  </property>
  <property fmtid="{D5CDD505-2E9C-101B-9397-08002B2CF9AE}" pid="474" name="FSC#SKPUPP@103.500:pupp_vybavit_ulohy">
    <vt:lpwstr/>
  </property>
  <property fmtid="{D5CDD505-2E9C-101B-9397-08002B2CF9AE}" pid="475" name="FSC#SKPUPP@103.500:pupp_orgutvar">
    <vt:lpwstr/>
  </property>
  <property fmtid="{D5CDD505-2E9C-101B-9397-08002B2CF9AE}" pid="476" name="FSC#SKNADTT@103.510:nad_AttrDateDatumVydania">
    <vt:lpwstr/>
  </property>
  <property fmtid="{D5CDD505-2E9C-101B-9397-08002B2CF9AE}" pid="477" name="FSC#COOELAK@1.1001:IncomingNumber">
    <vt:lpwstr/>
  </property>
  <property fmtid="{D5CDD505-2E9C-101B-9397-08002B2CF9AE}" pid="478" name="FSC#COOELAK@1.1001:IncomingSubject">
    <vt:lpwstr/>
  </property>
  <property fmtid="{D5CDD505-2E9C-101B-9397-08002B2CF9AE}" pid="479" name="FSC#COOELAK@1.1001:ProcessResponsible">
    <vt:lpwstr/>
  </property>
  <property fmtid="{D5CDD505-2E9C-101B-9397-08002B2CF9AE}" pid="480" name="FSC#COOELAK@1.1001:ProcessResponsiblePhone">
    <vt:lpwstr/>
  </property>
  <property fmtid="{D5CDD505-2E9C-101B-9397-08002B2CF9AE}" pid="481" name="FSC#COOELAK@1.1001:ProcessResponsibleMail">
    <vt:lpwstr/>
  </property>
  <property fmtid="{D5CDD505-2E9C-101B-9397-08002B2CF9AE}" pid="482" name="FSC#COOELAK@1.1001:ProcessResponsibleFax">
    <vt:lpwstr/>
  </property>
  <property fmtid="{D5CDD505-2E9C-101B-9397-08002B2CF9AE}" pid="483" name="FSC#COOELAK@1.1001:ApproverFirstName">
    <vt:lpwstr/>
  </property>
  <property fmtid="{D5CDD505-2E9C-101B-9397-08002B2CF9AE}" pid="484" name="FSC#COOELAK@1.1001:ApproverSurName">
    <vt:lpwstr/>
  </property>
  <property fmtid="{D5CDD505-2E9C-101B-9397-08002B2CF9AE}" pid="485" name="FSC#COOELAK@1.1001:ApproverTitle">
    <vt:lpwstr/>
  </property>
  <property fmtid="{D5CDD505-2E9C-101B-9397-08002B2CF9AE}" pid="486" name="FSC#COOELAK@1.1001:ExternalDate">
    <vt:lpwstr/>
  </property>
  <property fmtid="{D5CDD505-2E9C-101B-9397-08002B2CF9AE}" pid="487" name="FSC#COOELAK@1.1001:SettlementApprovedAt">
    <vt:lpwstr/>
  </property>
  <property fmtid="{D5CDD505-2E9C-101B-9397-08002B2CF9AE}" pid="488" name="FSC#COOELAK@1.1001:BaseNumber">
    <vt:lpwstr/>
  </property>
  <property fmtid="{D5CDD505-2E9C-101B-9397-08002B2CF9AE}" pid="489" name="FSC#COOELAK@1.1001:CurrentUserRolePos">
    <vt:lpwstr>referent 6</vt:lpwstr>
  </property>
  <property fmtid="{D5CDD505-2E9C-101B-9397-08002B2CF9AE}" pid="490" name="FSC#COOELAK@1.1001:CurrentUserEmail">
    <vt:lpwstr>morvayova.alena@trnava-vuc.sk</vt:lpwstr>
  </property>
  <property fmtid="{D5CDD505-2E9C-101B-9397-08002B2CF9AE}" pid="491" name="FSC#ELAKGOV@1.1001:PersonalSubjGender">
    <vt:lpwstr/>
  </property>
  <property fmtid="{D5CDD505-2E9C-101B-9397-08002B2CF9AE}" pid="492" name="FSC#ELAKGOV@1.1001:PersonalSubjFirstName">
    <vt:lpwstr/>
  </property>
  <property fmtid="{D5CDD505-2E9C-101B-9397-08002B2CF9AE}" pid="493" name="FSC#ELAKGOV@1.1001:PersonalSubjSurName">
    <vt:lpwstr/>
  </property>
  <property fmtid="{D5CDD505-2E9C-101B-9397-08002B2CF9AE}" pid="494" name="FSC#ELAKGOV@1.1001:PersonalSubjSalutation">
    <vt:lpwstr/>
  </property>
  <property fmtid="{D5CDD505-2E9C-101B-9397-08002B2CF9AE}" pid="495" name="FSC#ELAKGOV@1.1001:PersonalSubjAddress">
    <vt:lpwstr/>
  </property>
  <property fmtid="{D5CDD505-2E9C-101B-9397-08002B2CF9AE}" pid="496" name="FSC#ATSTATECFG@1.1001:Office">
    <vt:lpwstr/>
  </property>
  <property fmtid="{D5CDD505-2E9C-101B-9397-08002B2CF9AE}" pid="497" name="FSC#ATSTATECFG@1.1001:Agent">
    <vt:lpwstr/>
  </property>
  <property fmtid="{D5CDD505-2E9C-101B-9397-08002B2CF9AE}" pid="498" name="FSC#ATSTATECFG@1.1001:AgentPhone">
    <vt:lpwstr/>
  </property>
  <property fmtid="{D5CDD505-2E9C-101B-9397-08002B2CF9AE}" pid="499" name="FSC#ATSTATECFG@1.1001:DepartmentFax">
    <vt:lpwstr/>
  </property>
  <property fmtid="{D5CDD505-2E9C-101B-9397-08002B2CF9AE}" pid="500" name="FSC#ATSTATECFG@1.1001:DepartmentEmail">
    <vt:lpwstr/>
  </property>
  <property fmtid="{D5CDD505-2E9C-101B-9397-08002B2CF9AE}" pid="501" name="FSC#ATSTATECFG@1.1001:SubfileDate">
    <vt:lpwstr/>
  </property>
  <property fmtid="{D5CDD505-2E9C-101B-9397-08002B2CF9AE}" pid="502" name="FSC#ATSTATECFG@1.1001:SubfileSubject">
    <vt:lpwstr/>
  </property>
  <property fmtid="{D5CDD505-2E9C-101B-9397-08002B2CF9AE}" pid="503" name="FSC#ATSTATECFG@1.1001:DepartmentZipCode">
    <vt:lpwstr/>
  </property>
  <property fmtid="{D5CDD505-2E9C-101B-9397-08002B2CF9AE}" pid="504" name="FSC#ATSTATECFG@1.1001:DepartmentCountry">
    <vt:lpwstr/>
  </property>
  <property fmtid="{D5CDD505-2E9C-101B-9397-08002B2CF9AE}" pid="505" name="FSC#ATSTATECFG@1.1001:DepartmentCity">
    <vt:lpwstr/>
  </property>
  <property fmtid="{D5CDD505-2E9C-101B-9397-08002B2CF9AE}" pid="506" name="FSC#ATSTATECFG@1.1001:DepartmentStreet">
    <vt:lpwstr/>
  </property>
  <property fmtid="{D5CDD505-2E9C-101B-9397-08002B2CF9AE}" pid="507" name="FSC#ATSTATECFG@1.1001:DepartmentDVR">
    <vt:lpwstr/>
  </property>
  <property fmtid="{D5CDD505-2E9C-101B-9397-08002B2CF9AE}" pid="508" name="FSC#ATSTATECFG@1.1001:DepartmentUID">
    <vt:lpwstr/>
  </property>
  <property fmtid="{D5CDD505-2E9C-101B-9397-08002B2CF9AE}" pid="509" name="FSC#ATSTATECFG@1.1001:SubfileReference">
    <vt:lpwstr/>
  </property>
  <property fmtid="{D5CDD505-2E9C-101B-9397-08002B2CF9AE}" pid="510" name="FSC#ATSTATECFG@1.1001:Clause">
    <vt:lpwstr/>
  </property>
  <property fmtid="{D5CDD505-2E9C-101B-9397-08002B2CF9AE}" pid="511" name="FSC#ATSTATECFG@1.1001:ApprovedSignature">
    <vt:lpwstr/>
  </property>
  <property fmtid="{D5CDD505-2E9C-101B-9397-08002B2CF9AE}" pid="512" name="FSC#ATSTATECFG@1.1001:BankAccount">
    <vt:lpwstr/>
  </property>
  <property fmtid="{D5CDD505-2E9C-101B-9397-08002B2CF9AE}" pid="513" name="FSC#ATSTATECFG@1.1001:BankAccountOwner">
    <vt:lpwstr/>
  </property>
  <property fmtid="{D5CDD505-2E9C-101B-9397-08002B2CF9AE}" pid="514" name="FSC#ATSTATECFG@1.1001:BankInstitute">
    <vt:lpwstr/>
  </property>
  <property fmtid="{D5CDD505-2E9C-101B-9397-08002B2CF9AE}" pid="515" name="FSC#ATSTATECFG@1.1001:BankAccountID">
    <vt:lpwstr/>
  </property>
  <property fmtid="{D5CDD505-2E9C-101B-9397-08002B2CF9AE}" pid="516" name="FSC#ATSTATECFG@1.1001:BankAccountIBAN">
    <vt:lpwstr/>
  </property>
  <property fmtid="{D5CDD505-2E9C-101B-9397-08002B2CF9AE}" pid="517" name="FSC#ATSTATECFG@1.1001:BankAccountBIC">
    <vt:lpwstr/>
  </property>
  <property fmtid="{D5CDD505-2E9C-101B-9397-08002B2CF9AE}" pid="518" name="FSC#ATSTATECFG@1.1001:BankName">
    <vt:lpwstr/>
  </property>
  <property fmtid="{D5CDD505-2E9C-101B-9397-08002B2CF9AE}" pid="519" name="FSC#SK_CP@102.2600:cp_schval1">
    <vt:lpwstr>šablóna SVS odbor*</vt:lpwstr>
  </property>
  <property fmtid="{D5CDD505-2E9C-101B-9397-08002B2CF9AE}" pid="520" name="FSC#SK_CP@102.2600:cp_test1">
    <vt:lpwstr>Objekt WinWord</vt:lpwstr>
  </property>
  <property fmtid="{D5CDD505-2E9C-101B-9397-08002B2CF9AE}" pid="521" name="FSC#FSCFOLIO@1.1001:docpropproject">
    <vt:lpwstr/>
  </property>
  <property fmtid="{D5CDD505-2E9C-101B-9397-08002B2CF9AE}" pid="522" name="FSC#SKNAD@103.500:nad_AttrStrCisloNA">
    <vt:lpwstr/>
  </property>
  <property fmtid="{D5CDD505-2E9C-101B-9397-08002B2CF9AE}" pid="523" name="FSC#SKNAD@103.500:nad_AttrDateUcinnaOd">
    <vt:lpwstr/>
  </property>
  <property fmtid="{D5CDD505-2E9C-101B-9397-08002B2CF9AE}" pid="524" name="FSC#SKNAD@103.500:nad_AttrDateUcinnaDo">
    <vt:lpwstr/>
  </property>
  <property fmtid="{D5CDD505-2E9C-101B-9397-08002B2CF9AE}" pid="525" name="FSC#SKNAD@103.500:nad_AttrPtrPredchadzajuceNA">
    <vt:lpwstr/>
  </property>
  <property fmtid="{D5CDD505-2E9C-101B-9397-08002B2CF9AE}" pid="526" name="FSC#SKNAD@103.500:nad_AttrPtrSpracovatelOU">
    <vt:lpwstr/>
  </property>
  <property fmtid="{D5CDD505-2E9C-101B-9397-08002B2CF9AE}" pid="527" name="FSC#SKNAD@103.500:nad_AttrPtrPatriKNA">
    <vt:lpwstr/>
  </property>
  <property fmtid="{D5CDD505-2E9C-101B-9397-08002B2CF9AE}" pid="528" name="FSC#SKNADTT@103.510:nad_predkladariadsek">
    <vt:lpwstr/>
  </property>
  <property fmtid="{D5CDD505-2E9C-101B-9397-08002B2CF9AE}" pid="529" name="FSC#SKNAD@103.500:nad_AttrIntCisloDodatku">
    <vt:lpwstr/>
  </property>
  <property fmtid="{D5CDD505-2E9C-101B-9397-08002B2CF9AE}" pid="530" name="FSC#SKNAD@103.500:nad_AttrPtrSpracVeduci">
    <vt:lpwstr/>
  </property>
  <property fmtid="{D5CDD505-2E9C-101B-9397-08002B2CF9AE}" pid="531" name="FSC#SKNAD@103.500:nad_AttrPtrSpracVeduciOU">
    <vt:lpwstr/>
  </property>
  <property fmtid="{D5CDD505-2E9C-101B-9397-08002B2CF9AE}" pid="532" name="FSC#SKNADTT@103.510:nad_predkladariadsekPOS">
    <vt:lpwstr/>
  </property>
  <property fmtid="{D5CDD505-2E9C-101B-9397-08002B2CF9AE}" pid="533" name="FSC#SKNADTT@103.510:nad_predkladariadsekOU">
    <vt:lpwstr/>
  </property>
  <property fmtid="{D5CDD505-2E9C-101B-9397-08002B2CF9AE}" pid="534" name="FSC#SKEDITIONREG@103.510:a_telephone">
    <vt:lpwstr/>
  </property>
  <property fmtid="{D5CDD505-2E9C-101B-9397-08002B2CF9AE}" pid="535" name="FSC#SKEDITIONREG@103.510:a_email">
    <vt:lpwstr/>
  </property>
  <property fmtid="{D5CDD505-2E9C-101B-9397-08002B2CF9AE}" pid="536" name="FSC#SKEDITIONREG@103.510:a_nazovOU">
    <vt:lpwstr>Odbor správy majetku a investičných činností</vt:lpwstr>
  </property>
  <property fmtid="{D5CDD505-2E9C-101B-9397-08002B2CF9AE}" pid="537" name="FSC#SKEDITIONREG@103.510:a_veduciOU">
    <vt:lpwstr>Fekiač, Július, Mgr.</vt:lpwstr>
  </property>
  <property fmtid="{D5CDD505-2E9C-101B-9397-08002B2CF9AE}" pid="538" name="FSC#SKEDITIONREG@103.510:a_nadradeneOU">
    <vt:lpwstr>Riaditeľ Úradu TTSK</vt:lpwstr>
  </property>
  <property fmtid="{D5CDD505-2E9C-101B-9397-08002B2CF9AE}" pid="539" name="FSC#SKNAD@103.500:nad_spis">
    <vt:lpwstr/>
  </property>
  <property fmtid="{D5CDD505-2E9C-101B-9397-08002B2CF9AE}" pid="540" name="FSC#SKEDITIONREG@103.510:a_veduciOd">
    <vt:lpwstr>Mildeová, Ľubica, Mgr.</vt:lpwstr>
  </property>
  <property fmtid="{D5CDD505-2E9C-101B-9397-08002B2CF9AE}" pid="541" name="FSC#SKEDITIONREG@103.510:a_komu">
    <vt:lpwstr>Odbor správy majetku a investičných činností</vt:lpwstr>
  </property>
  <property fmtid="{D5CDD505-2E9C-101B-9397-08002B2CF9AE}" pid="542" name="FSC#SKEDITIONREG@103.510:a_nasecislo">
    <vt:lpwstr>09252/2019/OCPŽ-8</vt:lpwstr>
  </property>
  <property fmtid="{D5CDD505-2E9C-101B-9397-08002B2CF9AE}" pid="543" name="FSC#SKEDITIONREG@103.510:a_riaditelOdboru">
    <vt:lpwstr>Mildeová, Ľubica, Mgr._x000d_
riaditeľ odboru</vt:lpwstr>
  </property>
  <property fmtid="{D5CDD505-2E9C-101B-9397-08002B2CF9AE}" pid="544" name="FSC#SKCP@103.500:cpz_datumVypracovania">
    <vt:lpwstr/>
  </property>
  <property fmtid="{D5CDD505-2E9C-101B-9397-08002B2CF9AE}" pid="545" name="FSC#SKCP@103.500:cpz_datPodpSchv1">
    <vt:lpwstr/>
  </property>
  <property fmtid="{D5CDD505-2E9C-101B-9397-08002B2CF9AE}" pid="546" name="FSC#SKCP@103.500:cpz_datPodpSchv2">
    <vt:lpwstr/>
  </property>
  <property fmtid="{D5CDD505-2E9C-101B-9397-08002B2CF9AE}" pid="547" name="FSC#SKCP@103.500:cpz_datPodpSchv3">
    <vt:lpwstr/>
  </property>
  <property fmtid="{D5CDD505-2E9C-101B-9397-08002B2CF9AE}" pid="548" name="FSC#SKCP@103.500:cpz_PodpSchv1">
    <vt:lpwstr/>
  </property>
  <property fmtid="{D5CDD505-2E9C-101B-9397-08002B2CF9AE}" pid="549" name="FSC#SKCP@103.500:cpz_PodpSchv2">
    <vt:lpwstr/>
  </property>
  <property fmtid="{D5CDD505-2E9C-101B-9397-08002B2CF9AE}" pid="550" name="FSC#SKCP@103.500:cpz_PodpSchv3">
    <vt:lpwstr/>
  </property>
  <property fmtid="{D5CDD505-2E9C-101B-9397-08002B2CF9AE}" pid="551" name="FSC#SKCP@103.500:cpz_Funkcia">
    <vt:lpwstr/>
  </property>
  <property fmtid="{D5CDD505-2E9C-101B-9397-08002B2CF9AE}" pid="552" name="FSC#SKCP@103.500:cp_Spolucestujuci">
    <vt:lpwstr/>
  </property>
  <property fmtid="{D5CDD505-2E9C-101B-9397-08002B2CF9AE}" pid="553" name="FSC#SKPUPP@103.500:pupp_riaditelPorady">
    <vt:lpwstr/>
  </property>
  <property fmtid="{D5CDD505-2E9C-101B-9397-08002B2CF9AE}" pid="554" name="FSC#SKPUPP@103.500:pupp_cisloporady">
    <vt:lpwstr/>
  </property>
  <property fmtid="{D5CDD505-2E9C-101B-9397-08002B2CF9AE}" pid="555" name="FSC#SKPUPP@103.500:pupp_konanieOHodine">
    <vt:lpwstr/>
  </property>
  <property fmtid="{D5CDD505-2E9C-101B-9397-08002B2CF9AE}" pid="556" name="FSC#SKPUPP@103.500:pupp_datPorMesiacString">
    <vt:lpwstr/>
  </property>
  <property fmtid="{D5CDD505-2E9C-101B-9397-08002B2CF9AE}" pid="557" name="FSC#SKCPINTEGREG@103.510:cpt_emailaddress">
    <vt:lpwstr/>
  </property>
  <property fmtid="{D5CDD505-2E9C-101B-9397-08002B2CF9AE}" pid="558" name="FSC#SKCPINTEGREG@103.510:cpt_najblizsiodbor">
    <vt:lpwstr/>
  </property>
  <property fmtid="{D5CDD505-2E9C-101B-9397-08002B2CF9AE}" pid="559" name="FSC#SKCPINTEGREG@103.510:cpt_extension">
    <vt:lpwstr/>
  </property>
  <property fmtid="{D5CDD505-2E9C-101B-9397-08002B2CF9AE}" pid="560" name="FSC#SKCPTT@103.510:cpz_ZaznamSpis">
    <vt:lpwstr/>
  </property>
  <property fmtid="{D5CDD505-2E9C-101B-9397-08002B2CF9AE}" pid="561" name="ContentTypeId">
    <vt:lpwstr>0x010100CEC5C197785D54428C1498F2FDF9075C</vt:lpwstr>
  </property>
  <property fmtid="{D5CDD505-2E9C-101B-9397-08002B2CF9AE}" pid="562" name="_ExtendedDescription">
    <vt:lpwstr/>
  </property>
  <property fmtid="{D5CDD505-2E9C-101B-9397-08002B2CF9AE}" pid="563" name="TriggerFlowInfo">
    <vt:lpwstr/>
  </property>
  <property fmtid="{D5CDD505-2E9C-101B-9397-08002B2CF9AE}" pid="564" name="ComplianceAssetId">
    <vt:lpwstr/>
  </property>
  <property fmtid="{D5CDD505-2E9C-101B-9397-08002B2CF9AE}" pid="565" name="MediaServiceImageTags">
    <vt:lpwstr/>
  </property>
  <property fmtid="{D5CDD505-2E9C-101B-9397-08002B2CF9AE}" pid="566" name="TaxCatchAll">
    <vt:lpwstr/>
  </property>
  <property fmtid="{D5CDD505-2E9C-101B-9397-08002B2CF9AE}" pid="567" name="lcf76f155ced4ddcb4097134ff3c332f">
    <vt:lpwstr/>
  </property>
</Properties>
</file>